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303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722"/>
        <w:gridCol w:w="7916"/>
      </w:tblGrid>
      <w:tr w:rsidR="007B737B" w:rsidRPr="00F8099A" w14:paraId="31161E3C" w14:textId="77777777" w:rsidTr="00BF5905">
        <w:trPr>
          <w:trHeight w:val="14031"/>
        </w:trPr>
        <w:tc>
          <w:tcPr>
            <w:tcW w:w="3722" w:type="dxa"/>
            <w:shd w:val="clear" w:color="auto" w:fill="272D2D" w:themeFill="text2"/>
          </w:tcPr>
          <w:tbl>
            <w:tblPr>
              <w:tblStyle w:val="TableGrid"/>
              <w:tblW w:w="402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EEBE1" w:themeColor="accent6" w:themeTint="66"/>
                <w:insideV w:val="single" w:sz="24" w:space="0" w:color="CEEBE1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2993"/>
            </w:tblGrid>
            <w:tr w:rsidR="007B737B" w:rsidRPr="00F8099A" w14:paraId="10C802BC" w14:textId="77777777" w:rsidTr="0049245E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7B59B051" w14:textId="476FE329" w:rsidR="007B737B" w:rsidRPr="00F8099A" w:rsidRDefault="009A7276" w:rsidP="00BF5905">
                  <w:pPr>
                    <w:pStyle w:val="Subtitle"/>
                  </w:pPr>
                  <w:r>
                    <w:t>June, 2018</w:t>
                  </w:r>
                </w:p>
                <w:p w14:paraId="3ACE20AB" w14:textId="79800461" w:rsidR="007B737B" w:rsidRPr="0049245E" w:rsidRDefault="009A7276" w:rsidP="0049245E">
                  <w:pPr>
                    <w:pStyle w:val="BlockText"/>
                  </w:pPr>
                  <w:r w:rsidRPr="002B1897">
                    <w:rPr>
                      <w:color w:val="D0F3E9" w:themeColor="accent1" w:themeTint="33"/>
                    </w:rPr>
                    <w:t>Volume 1, Number 1</w:t>
                  </w:r>
                  <w:r w:rsidR="00606D82" w:rsidRPr="002B1897">
                    <w:rPr>
                      <w:color w:val="D0F3E9" w:themeColor="accent1" w:themeTint="33"/>
                    </w:rPr>
                    <w:t xml:space="preserve"> “Inaugural Edition”</w:t>
                  </w:r>
                </w:p>
              </w:tc>
            </w:tr>
            <w:tr w:rsidR="007B737B" w:rsidRPr="00F8099A" w14:paraId="6DB6CE8B" w14:textId="77777777" w:rsidTr="0049245E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641DAC21" w14:textId="71300723" w:rsidR="007B737B" w:rsidRPr="00746650" w:rsidRDefault="00DD3E6A" w:rsidP="00BF5905">
                  <w:pPr>
                    <w:pStyle w:val="BlockHeading"/>
                    <w:rPr>
                      <w:color w:val="A1E8D3" w:themeColor="accent1" w:themeTint="66"/>
                      <w:sz w:val="26"/>
                      <w:szCs w:val="26"/>
                    </w:rPr>
                  </w:pPr>
                  <w:r w:rsidRPr="00746650">
                    <w:rPr>
                      <w:color w:val="A1E8D3" w:themeColor="accent1" w:themeTint="66"/>
                      <w:sz w:val="26"/>
                      <w:szCs w:val="26"/>
                    </w:rPr>
                    <w:t>President’s “</w:t>
                  </w:r>
                  <w:proofErr w:type="spellStart"/>
                  <w:r w:rsidRPr="00746650">
                    <w:rPr>
                      <w:color w:val="A1E8D3" w:themeColor="accent1" w:themeTint="66"/>
                      <w:sz w:val="26"/>
                      <w:szCs w:val="26"/>
                    </w:rPr>
                    <w:t>Pluckings</w:t>
                  </w:r>
                  <w:proofErr w:type="spellEnd"/>
                  <w:r w:rsidRPr="00746650">
                    <w:rPr>
                      <w:color w:val="A1E8D3" w:themeColor="accent1" w:themeTint="66"/>
                      <w:sz w:val="26"/>
                      <w:szCs w:val="26"/>
                    </w:rPr>
                    <w:t>”</w:t>
                  </w:r>
                </w:p>
                <w:p w14:paraId="447EFC30" w14:textId="77777777" w:rsidR="00AE646C" w:rsidRPr="00746650" w:rsidRDefault="00DD3E6A" w:rsidP="00BF5905">
                  <w:pPr>
                    <w:pStyle w:val="BlockText"/>
                    <w:rPr>
                      <w:color w:val="D0F3E9" w:themeColor="accent1" w:themeTint="33"/>
                      <w:sz w:val="24"/>
                      <w:szCs w:val="24"/>
                    </w:rPr>
                  </w:pPr>
                  <w:r w:rsidRPr="00746650">
                    <w:rPr>
                      <w:color w:val="D0F3E9" w:themeColor="accent1" w:themeTint="33"/>
                      <w:sz w:val="24"/>
                      <w:szCs w:val="24"/>
                    </w:rPr>
                    <w:t>Greetings</w:t>
                  </w:r>
                  <w:r w:rsidR="002A52D0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tea lovers</w:t>
                  </w:r>
                  <w:r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!  </w:t>
                  </w:r>
                </w:p>
                <w:p w14:paraId="2C1F0D7C" w14:textId="08FED7C1" w:rsidR="007B737B" w:rsidRPr="00746650" w:rsidRDefault="00DD3E6A" w:rsidP="00BF5905">
                  <w:pPr>
                    <w:pStyle w:val="BlockText"/>
                    <w:rPr>
                      <w:color w:val="D0F3E9" w:themeColor="accent1" w:themeTint="33"/>
                      <w:sz w:val="24"/>
                      <w:szCs w:val="24"/>
                    </w:rPr>
                  </w:pPr>
                  <w:r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And, welcome to the first issue of the US League of Tea Grower’s quarterly newsletter.  </w:t>
                  </w:r>
                  <w:r w:rsidR="00F0387A" w:rsidRPr="00746650">
                    <w:rPr>
                      <w:color w:val="D0F3E9" w:themeColor="accent1" w:themeTint="33"/>
                      <w:sz w:val="24"/>
                      <w:szCs w:val="24"/>
                    </w:rPr>
                    <w:t>You are invited to take a look at it</w:t>
                  </w:r>
                  <w:r w:rsidR="008F1A7B" w:rsidRPr="00746650">
                    <w:rPr>
                      <w:color w:val="D0F3E9" w:themeColor="accent1" w:themeTint="33"/>
                      <w:sz w:val="24"/>
                      <w:szCs w:val="24"/>
                    </w:rPr>
                    <w:t>s</w:t>
                  </w:r>
                  <w:r w:rsidR="007A7E5F">
                    <w:rPr>
                      <w:color w:val="D0F3E9" w:themeColor="accent1" w:themeTint="33"/>
                      <w:sz w:val="24"/>
                      <w:szCs w:val="24"/>
                    </w:rPr>
                    <w:t xml:space="preserve"> interesting and various</w:t>
                  </w:r>
                  <w:r w:rsidR="00F0387A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offerings.  As you know, the</w:t>
                  </w:r>
                  <w:r w:rsidR="00991439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League promotes, grows, and processes tea.  We provide the opportunity for hands-on education in growing tea from seed to cup.</w:t>
                  </w:r>
                  <w:r w:rsidR="00D90749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 WE LOVE TEA!</w:t>
                  </w:r>
                  <w:r w:rsidR="00991439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 </w:t>
                  </w:r>
                </w:p>
                <w:p w14:paraId="616152EA" w14:textId="3875E4CD" w:rsidR="00285750" w:rsidRPr="00DD3E6A" w:rsidRDefault="00775805" w:rsidP="00BF5905">
                  <w:pPr>
                    <w:pStyle w:val="BlockText"/>
                    <w:rPr>
                      <w:sz w:val="24"/>
                      <w:szCs w:val="24"/>
                    </w:rPr>
                  </w:pPr>
                  <w:r w:rsidRPr="00746650">
                    <w:rPr>
                      <w:color w:val="D0F3E9" w:themeColor="accent1" w:themeTint="33"/>
                      <w:sz w:val="24"/>
                      <w:szCs w:val="24"/>
                    </w:rPr>
                    <w:t>If you like what you see, then</w:t>
                  </w:r>
                  <w:r w:rsidR="000D1526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share</w:t>
                  </w:r>
                  <w:r w:rsidR="00D90749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us</w:t>
                  </w:r>
                  <w:r w:rsidR="000D1526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with others</w:t>
                  </w:r>
                  <w:r w:rsidR="00D90749"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and</w:t>
                  </w:r>
                  <w:r w:rsidRPr="00746650">
                    <w:rPr>
                      <w:color w:val="D0F3E9" w:themeColor="accent1" w:themeTint="33"/>
                      <w:sz w:val="24"/>
                      <w:szCs w:val="24"/>
                    </w:rPr>
                    <w:t xml:space="preserve"> recruit someone to join our USLTG!  </w:t>
                  </w:r>
                </w:p>
              </w:tc>
            </w:tr>
          </w:tbl>
          <w:p w14:paraId="191EAE26" w14:textId="14964291" w:rsidR="007B737B" w:rsidRPr="00F8099A" w:rsidRDefault="00DB5A5A" w:rsidP="00B822BA">
            <w:pPr>
              <w:spacing w:after="1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3968A4" wp14:editId="5EAE1BF4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2899410</wp:posOffset>
                      </wp:positionV>
                      <wp:extent cx="1866900" cy="809625"/>
                      <wp:effectExtent l="0" t="0" r="19050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129B77" w14:textId="725DA03C" w:rsidR="00780476" w:rsidRDefault="00B822BA" w:rsidP="0078047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D90ABF" wp14:editId="0D450A2C">
                                        <wp:extent cx="1676400" cy="647700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7670" cy="6481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8.35pt;margin-top:228.3pt;width:147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" fillcolor="white [3201]" strokeweight=".5pt">
                      <v:textbox>
                        <w:txbxContent>
                          <w:p w14:paraId="29129B77" w14:textId="725DA03C" w:rsidR="00780476" w:rsidRDefault="00B822BA" w:rsidP="007804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90ABF" wp14:editId="0D450A2C">
                                  <wp:extent cx="1676400" cy="6477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648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7B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7F8D01" wp14:editId="63846800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130810</wp:posOffset>
                      </wp:positionV>
                      <wp:extent cx="1866900" cy="276225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276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3292E2" w14:textId="218721B2" w:rsidR="00F67B4C" w:rsidRPr="006E53BA" w:rsidRDefault="00F67B4C" w:rsidP="00F67B4C">
                                  <w:pPr>
                                    <w:spacing w:after="0"/>
                                    <w:jc w:val="center"/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u w:val="single"/>
                                    </w:rPr>
                                  </w:pPr>
                                  <w:r w:rsidRPr="006E53BA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u w:val="single"/>
                                    </w:rPr>
                                    <w:t>A Tea Recipe</w:t>
                                  </w:r>
                                </w:p>
                                <w:p w14:paraId="6D423F66" w14:textId="2B7A3DA0" w:rsidR="00F67B4C" w:rsidRDefault="000F7593" w:rsidP="00F67B4C">
                                  <w:pPr>
                                    <w:spacing w:after="0"/>
                                    <w:jc w:val="center"/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“Cold Brew”</w:t>
                                  </w:r>
                                </w:p>
                                <w:p w14:paraId="05943578" w14:textId="702D8C6A" w:rsidR="000F7593" w:rsidRDefault="000F7593" w:rsidP="00F67B4C">
                                  <w:pPr>
                                    <w:spacing w:after="0"/>
                                    <w:jc w:val="center"/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1 tsp your favorite loose leaf tea</w:t>
                                  </w:r>
                                  <w:r w:rsidR="00D36AD1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(Yummy!).</w:t>
                                  </w:r>
                                  <w:proofErr w:type="gramEnd"/>
                                </w:p>
                                <w:p w14:paraId="0B9AEE6E" w14:textId="1E70B32C" w:rsidR="000F7593" w:rsidRDefault="000F7593" w:rsidP="00F67B4C">
                                  <w:pPr>
                                    <w:spacing w:after="0"/>
                                    <w:jc w:val="center"/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8 oz. of filtered water</w:t>
                                  </w:r>
                                  <w:r w:rsidR="00D36AD1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.</w:t>
                                  </w:r>
                                  <w:proofErr w:type="gramEnd"/>
                                </w:p>
                                <w:p w14:paraId="3220FFC4" w14:textId="5A8EA887" w:rsidR="000F7593" w:rsidRPr="00F67B4C" w:rsidRDefault="00D36AD1" w:rsidP="00F67B4C">
                                  <w:pPr>
                                    <w:spacing w:after="0"/>
                                    <w:jc w:val="center"/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Place water and tea</w:t>
                                  </w:r>
                                  <w:r w:rsidR="000F7593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in </w:t>
                                  </w:r>
                                  <w:r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a </w:t>
                                  </w:r>
                                  <w:r w:rsidR="000F7593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container.  Cover </w:t>
                                  </w:r>
                                  <w:r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it </w:t>
                                  </w:r>
                                  <w:r w:rsidR="000F7593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a </w:t>
                                  </w:r>
                                  <w:r w:rsidR="000F7593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lid (or plastic wrap).  Place </w:t>
                                  </w:r>
                                  <w:r w:rsidR="009B65BC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it </w:t>
                                  </w:r>
                                  <w:r w:rsidR="000F7593">
                                    <w:rPr>
                                      <w:rFonts w:ascii="Kartika" w:hAnsi="Kartika" w:cs="Kartik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in refrigerator over-night.  The next morning strain and enjoy drinking your cold brew tea!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3" o:spid="_x0000_s1027" type="#_x0000_t202" style="position:absolute;margin-left:18.35pt;margin-top:10.3pt;width:147pt;height:2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" filled="f" stroked="f" strokeweight=".5pt">
                      <v:textbox>
                        <w:txbxContent>
                          <w:p w14:paraId="533292E2" w14:textId="218721B2" w:rsidR="00F67B4C" w:rsidRPr="006E53BA" w:rsidRDefault="00F67B4C" w:rsidP="00F67B4C">
                            <w:pPr>
                              <w:spacing w:after="0"/>
                              <w:jc w:val="center"/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6E53BA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u w:val="single"/>
                              </w:rPr>
                              <w:t>A Tea Recipe</w:t>
                            </w:r>
                          </w:p>
                          <w:p w14:paraId="6D423F66" w14:textId="2B7A3DA0" w:rsidR="00F67B4C" w:rsidRDefault="000F7593" w:rsidP="00F67B4C">
                            <w:pPr>
                              <w:spacing w:after="0"/>
                              <w:jc w:val="center"/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>“Cold Brew”</w:t>
                            </w:r>
                          </w:p>
                          <w:p w14:paraId="05943578" w14:textId="702D8C6A" w:rsidR="000F7593" w:rsidRDefault="000F7593" w:rsidP="00F67B4C">
                            <w:pPr>
                              <w:spacing w:after="0"/>
                              <w:jc w:val="center"/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>1 tsp your favorite loose leaf tea</w:t>
                            </w:r>
                            <w:r w:rsidR="00D36AD1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 (Yummy!).</w:t>
                            </w:r>
                            <w:proofErr w:type="gramEnd"/>
                          </w:p>
                          <w:p w14:paraId="0B9AEE6E" w14:textId="1E70B32C" w:rsidR="000F7593" w:rsidRDefault="000F7593" w:rsidP="00F67B4C">
                            <w:pPr>
                              <w:spacing w:after="0"/>
                              <w:jc w:val="center"/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>8 oz. of filtered water</w:t>
                            </w:r>
                            <w:r w:rsidR="00D36AD1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  <w:proofErr w:type="gramEnd"/>
                          </w:p>
                          <w:p w14:paraId="3220FFC4" w14:textId="5A8EA887" w:rsidR="000F7593" w:rsidRPr="00F67B4C" w:rsidRDefault="00D36AD1" w:rsidP="00F67B4C">
                            <w:pPr>
                              <w:spacing w:after="0"/>
                              <w:jc w:val="center"/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>Place water and tea</w:t>
                            </w:r>
                            <w:r w:rsidR="000F7593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 in </w:t>
                            </w:r>
                            <w:r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a </w:t>
                            </w:r>
                            <w:r w:rsidR="000F7593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container.  Cover </w:t>
                            </w:r>
                            <w:r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it </w:t>
                            </w:r>
                            <w:r w:rsidR="000F7593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a </w:t>
                            </w:r>
                            <w:r w:rsidR="000F7593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lid (or plastic wrap).  Place </w:t>
                            </w:r>
                            <w:bookmarkStart w:id="1" w:name="_GoBack"/>
                            <w:bookmarkEnd w:id="1"/>
                            <w:r w:rsidR="009B65BC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it </w:t>
                            </w:r>
                            <w:r w:rsidR="000F7593">
                              <w:rPr>
                                <w:rFonts w:ascii="Kartika" w:hAnsi="Kartika" w:cs="Kartika"/>
                                <w:b/>
                                <w:color w:val="FFFFFF" w:themeColor="background1"/>
                                <w:sz w:val="20"/>
                              </w:rPr>
                              <w:t xml:space="preserve">in refrigerator over-night.  The next morning strain and enjoy drinking your cold brew tea!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16" w:type="dxa"/>
            <w:tcMar>
              <w:left w:w="677" w:type="dxa"/>
            </w:tcMar>
          </w:tcPr>
          <w:p w14:paraId="490BA0D3" w14:textId="17CB1CF3" w:rsidR="007B737B" w:rsidRPr="002C05A3" w:rsidRDefault="002C05A3" w:rsidP="00BF5905">
            <w:pPr>
              <w:pStyle w:val="Title"/>
              <w:spacing w:after="160"/>
              <w:rPr>
                <w:sz w:val="84"/>
                <w:szCs w:val="84"/>
              </w:rPr>
            </w:pPr>
            <w:r w:rsidRPr="002C05A3">
              <w:rPr>
                <w:sz w:val="84"/>
                <w:szCs w:val="84"/>
              </w:rPr>
              <w:t>From Seed to Cup</w:t>
            </w:r>
          </w:p>
          <w:p w14:paraId="5E25A142" w14:textId="567D9C1F" w:rsidR="007B737B" w:rsidRPr="00FD2368" w:rsidRDefault="00FD2368" w:rsidP="0049245E">
            <w:pPr>
              <w:pStyle w:val="Heading1"/>
              <w:tabs>
                <w:tab w:val="left" w:pos="2961"/>
              </w:tabs>
              <w:outlineLvl w:val="0"/>
              <w:rPr>
                <w:sz w:val="32"/>
              </w:rPr>
            </w:pPr>
            <w:r w:rsidRPr="00FD2368">
              <w:rPr>
                <w:sz w:val="32"/>
              </w:rPr>
              <w:t>Newsletter of the US League of Tea Growers</w:t>
            </w:r>
          </w:p>
          <w:p w14:paraId="64A83C50" w14:textId="77777777" w:rsidR="0049245E" w:rsidRPr="0049245E" w:rsidRDefault="0049245E" w:rsidP="0049245E">
            <w:pPr>
              <w:pStyle w:val="Heading1"/>
              <w:tabs>
                <w:tab w:val="left" w:pos="2961"/>
              </w:tabs>
              <w:outlineLvl w:val="0"/>
              <w:rPr>
                <w:color w:val="86CDB6" w:themeColor="accent3"/>
                <w:sz w:val="10"/>
                <w:szCs w:val="10"/>
              </w:rPr>
            </w:pPr>
            <w:r w:rsidRPr="0049245E">
              <w:rPr>
                <w:noProof/>
                <w:color w:val="86CDB6" w:themeColor="accent3"/>
              </w:rPr>
              <mc:AlternateContent>
                <mc:Choice Requires="wps">
                  <w:drawing>
                    <wp:inline distT="0" distB="0" distL="0" distR="0" wp14:anchorId="584E3DB9" wp14:editId="4CA2B7ED">
                      <wp:extent cx="1661375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0A8A637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eA4gEAACMEAAAOAAAAZHJzL2Uyb0RvYy54bWysU9uO0zAQfUfiHyy/0yRlt6C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Jt6B0lhmm8oufo&#10;mez6SI7WGDTQeoKxFgJH38ISVNJAcm9woUaSozn5eRfcyScrRuF1+mKTZMyOX1fHYYyE42G121Vv&#10;391TwpdYcQM6H+IHsJqkn4bmiomQXT6GiMUwdUlJx8qQoaHb+7uyzFcRrJLtk1QqBfNAwVF5cmE4&#10;CueuSuKR4UUW7pTBw9TS1ET+i1cFE/8XEGhVkj0VSEN642Scg4kLrzKYnWACFazAWdmfgHN+gkIe&#10;4L8Br4hc2Zq4grU01v9OdhwXyWLKXxyY+k4WnG17zdebrcFJzM7NryaN+st9ht/e9uEHAA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fNR3gOIBAAAjBAAADgAAAAAAAAAAAAAAAAAuAgAAZHJzL2Uyb0RvYy54bWxQSwECLQAUAAYA&#10;CAAAACEAy1qwc9oAAAACAQAADwAAAAAAAAAAAAAAAAA8BAAAZHJzL2Rvd25yZXYueG1sUEsFBgAA&#10;AAAEAAQA8wAAAEMFAAAAAA==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5B052A29" w14:textId="702F3D36" w:rsidR="00FA3EAF" w:rsidRPr="00551ED6" w:rsidRDefault="00FA3EAF" w:rsidP="00FA3EAF">
            <w:pPr>
              <w:jc w:val="center"/>
              <w:rPr>
                <w:rFonts w:ascii="Times New Roman" w:hAnsi="Times New Roman" w:cs="Times New Roman"/>
              </w:rPr>
            </w:pPr>
            <w:r w:rsidRPr="00551ED6">
              <w:rPr>
                <w:rFonts w:ascii="Times New Roman" w:hAnsi="Times New Roman" w:cs="Times New Roman"/>
                <w:sz w:val="32"/>
                <w:szCs w:val="32"/>
              </w:rPr>
              <w:t>“It’s Always Tea Time!”</w:t>
            </w:r>
          </w:p>
          <w:p w14:paraId="251EB303" w14:textId="20075CC7" w:rsidR="00843033" w:rsidRPr="00551ED6" w:rsidRDefault="00FA3EAF" w:rsidP="000771B6">
            <w:pPr>
              <w:jc w:val="center"/>
              <w:rPr>
                <w:rFonts w:ascii="Times New Roman" w:hAnsi="Times New Roman" w:cs="Times New Roman"/>
              </w:rPr>
            </w:pPr>
            <w:r w:rsidRPr="00551ED6">
              <w:rPr>
                <w:rFonts w:ascii="Times New Roman" w:hAnsi="Times New Roman" w:cs="Times New Roman"/>
              </w:rPr>
              <w:t xml:space="preserve">-Lewis Carroll, </w:t>
            </w:r>
            <w:r w:rsidRPr="00551ED6">
              <w:rPr>
                <w:rFonts w:ascii="Times New Roman" w:hAnsi="Times New Roman" w:cs="Times New Roman"/>
                <w:i/>
              </w:rPr>
              <w:t>Alice in Wonderland</w:t>
            </w:r>
            <w:r w:rsidR="000771B6" w:rsidRPr="00551ED6">
              <w:rPr>
                <w:rFonts w:ascii="Times New Roman" w:hAnsi="Times New Roman" w:cs="Times New Roman"/>
                <w:i/>
              </w:rPr>
              <w:t>-</w:t>
            </w:r>
          </w:p>
          <w:p w14:paraId="25C64DC9" w14:textId="31D2D15C" w:rsidR="007B737B" w:rsidRPr="00F8099A" w:rsidRDefault="003C3553" w:rsidP="00BF5905">
            <w:pPr>
              <w:pStyle w:val="Image"/>
              <w:spacing w:after="0"/>
            </w:pPr>
            <w:r>
              <w:rPr>
                <w:noProof/>
              </w:rPr>
              <w:drawing>
                <wp:inline distT="0" distB="0" distL="0" distR="0" wp14:anchorId="7FB68E4F" wp14:editId="197E6F60">
                  <wp:extent cx="4816031" cy="272605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805" cy="273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2EDBD" w14:textId="1883F335" w:rsidR="007B737B" w:rsidRPr="000C5DFF" w:rsidRDefault="003C3553" w:rsidP="00843033">
            <w:pPr>
              <w:pStyle w:val="Caption"/>
              <w:tabs>
                <w:tab w:val="center" w:pos="3619"/>
              </w:tabs>
              <w:rPr>
                <w:sz w:val="16"/>
                <w:szCs w:val="16"/>
              </w:rPr>
            </w:pPr>
            <w:r>
              <w:t>U</w:t>
            </w:r>
            <w:r w:rsidR="000C5DFF">
              <w:t>SLTG visits T</w:t>
            </w:r>
            <w:r w:rsidR="007A7E5F">
              <w:t>r</w:t>
            </w:r>
            <w:r w:rsidR="000C5DFF">
              <w:t xml:space="preserve">anscend Nursery near Independence, Louisiana. </w:t>
            </w:r>
            <w:r w:rsidR="000C5DFF" w:rsidRPr="000C5DFF">
              <w:rPr>
                <w:sz w:val="16"/>
                <w:szCs w:val="16"/>
              </w:rPr>
              <w:t xml:space="preserve">(Photo courtesy of </w:t>
            </w:r>
            <w:r w:rsidR="00137A2D">
              <w:rPr>
                <w:sz w:val="16"/>
                <w:szCs w:val="16"/>
              </w:rPr>
              <w:t>Nursery O</w:t>
            </w:r>
            <w:r w:rsidR="000C5DFF" w:rsidRPr="000C5DFF">
              <w:rPr>
                <w:sz w:val="16"/>
                <w:szCs w:val="16"/>
              </w:rPr>
              <w:t>wner Buddy Lee)</w:t>
            </w:r>
          </w:p>
          <w:p w14:paraId="5C873DB5" w14:textId="2A4A00F0" w:rsidR="00290ACF" w:rsidRDefault="003C3553" w:rsidP="00290ACF">
            <w:pPr>
              <w:pStyle w:val="Caption"/>
              <w:tabs>
                <w:tab w:val="center" w:pos="361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2D3B9" wp14:editId="64E8E64D">
                  <wp:extent cx="2028613" cy="15214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285" cy="152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F61">
              <w:rPr>
                <w:noProof/>
              </w:rPr>
              <mc:AlternateContent>
                <mc:Choice Requires="wps">
                  <w:drawing>
                    <wp:inline distT="0" distB="0" distL="0" distR="0" wp14:anchorId="204F5C22" wp14:editId="3E8B0861">
                      <wp:extent cx="93953" cy="1392376"/>
                      <wp:effectExtent l="0" t="0" r="1905" b="0"/>
                      <wp:docPr id="14" name="Rectangle 14" descr="white spa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53" cy="13923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AAF1F4F" id="Rectangle 14" o:spid="_x0000_s1026" alt="white space" style="width:7.4pt;height:10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" fillcolor="white [3212]" stroked="f" strokeweight="1pt"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8BCBD7" wp14:editId="6F4F6C67">
                  <wp:extent cx="2032000" cy="15240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827" cy="15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71E9F" w14:textId="49C6E4AC" w:rsidR="00843033" w:rsidRPr="000C5DFF" w:rsidRDefault="002E19EB" w:rsidP="00843033">
            <w:pPr>
              <w:pStyle w:val="Caption"/>
              <w:tabs>
                <w:tab w:val="center" w:pos="3619"/>
              </w:tabs>
              <w:spacing w:before="240"/>
              <w:rPr>
                <w:sz w:val="16"/>
                <w:szCs w:val="16"/>
              </w:rPr>
            </w:pPr>
            <w:r>
              <w:t>Le</w:t>
            </w:r>
            <w:r w:rsidR="007C60C4">
              <w:t>ague members enjoy processing</w:t>
            </w:r>
            <w:r>
              <w:t xml:space="preserve"> Mississipp</w:t>
            </w:r>
            <w:r w:rsidR="007C60C4">
              <w:t>i grown tea</w:t>
            </w:r>
            <w:r w:rsidR="000C5DFF">
              <w:t xml:space="preserve">. </w:t>
            </w:r>
            <w:r w:rsidR="000C5DFF" w:rsidRPr="000C5DFF">
              <w:rPr>
                <w:sz w:val="16"/>
                <w:szCs w:val="16"/>
              </w:rPr>
              <w:t>(Photos</w:t>
            </w:r>
            <w:r w:rsidR="000C5DFF">
              <w:rPr>
                <w:sz w:val="16"/>
                <w:szCs w:val="16"/>
              </w:rPr>
              <w:t xml:space="preserve"> courtesy of League President M</w:t>
            </w:r>
            <w:r w:rsidR="000C5DFF" w:rsidRPr="000C5DFF">
              <w:rPr>
                <w:sz w:val="16"/>
                <w:szCs w:val="16"/>
              </w:rPr>
              <w:t>ark Adams)</w:t>
            </w:r>
          </w:p>
          <w:p w14:paraId="449D0203" w14:textId="377EBE95" w:rsidR="007B737B" w:rsidRPr="00551ED6" w:rsidRDefault="00D463AA" w:rsidP="00E22465">
            <w:pPr>
              <w:spacing w:after="160"/>
              <w:rPr>
                <w:rFonts w:ascii="Times New Roman" w:hAnsi="Times New Roman" w:cs="Times New Roman"/>
              </w:rPr>
            </w:pPr>
            <w:r w:rsidRPr="00551ED6">
              <w:rPr>
                <w:rFonts w:ascii="Times New Roman" w:hAnsi="Times New Roman" w:cs="Times New Roman"/>
              </w:rPr>
              <w:t>The League had</w:t>
            </w:r>
            <w:r w:rsidR="00E22465" w:rsidRPr="00551ED6">
              <w:rPr>
                <w:rFonts w:ascii="Times New Roman" w:hAnsi="Times New Roman" w:cs="Times New Roman"/>
              </w:rPr>
              <w:t xml:space="preserve"> a great time at its recent Spring Meeting near Brookhaven, Mississippi.  Many thanks go to Jason McDonald and Tim Gipson for their teaching</w:t>
            </w:r>
            <w:r w:rsidR="00892442" w:rsidRPr="00551ED6">
              <w:rPr>
                <w:rFonts w:ascii="Times New Roman" w:hAnsi="Times New Roman" w:cs="Times New Roman"/>
              </w:rPr>
              <w:t>,</w:t>
            </w:r>
            <w:r w:rsidR="00E22465" w:rsidRPr="00551ED6">
              <w:rPr>
                <w:rFonts w:ascii="Times New Roman" w:hAnsi="Times New Roman" w:cs="Times New Roman"/>
              </w:rPr>
              <w:t xml:space="preserve"> tea plucking</w:t>
            </w:r>
            <w:r w:rsidR="00892442" w:rsidRPr="00551ED6">
              <w:rPr>
                <w:rFonts w:ascii="Times New Roman" w:hAnsi="Times New Roman" w:cs="Times New Roman"/>
              </w:rPr>
              <w:t>,</w:t>
            </w:r>
            <w:r w:rsidR="00E22465" w:rsidRPr="00551ED6">
              <w:rPr>
                <w:rFonts w:ascii="Times New Roman" w:hAnsi="Times New Roman" w:cs="Times New Roman"/>
              </w:rPr>
              <w:t xml:space="preserve"> and processing at their Great Mississippi Tea Company.  </w:t>
            </w:r>
          </w:p>
          <w:p w14:paraId="56630DD2" w14:textId="52F95D9C" w:rsidR="007B737B" w:rsidRPr="00F8099A" w:rsidRDefault="00E22465" w:rsidP="00FF0A60">
            <w:pPr>
              <w:spacing w:after="160"/>
            </w:pPr>
            <w:r w:rsidRPr="00551ED6">
              <w:rPr>
                <w:rFonts w:ascii="Times New Roman" w:hAnsi="Times New Roman" w:cs="Times New Roman"/>
              </w:rPr>
              <w:t>The three</w:t>
            </w:r>
            <w:r w:rsidR="00F87BEB" w:rsidRPr="00551ED6">
              <w:rPr>
                <w:rFonts w:ascii="Times New Roman" w:hAnsi="Times New Roman" w:cs="Times New Roman"/>
              </w:rPr>
              <w:t>-</w:t>
            </w:r>
            <w:r w:rsidRPr="00551ED6">
              <w:rPr>
                <w:rFonts w:ascii="Times New Roman" w:hAnsi="Times New Roman" w:cs="Times New Roman"/>
              </w:rPr>
              <w:t>day event, April 13</w:t>
            </w:r>
            <w:r w:rsidRPr="00551ED6">
              <w:rPr>
                <w:rFonts w:ascii="Times New Roman" w:hAnsi="Times New Roman" w:cs="Times New Roman"/>
                <w:vertAlign w:val="superscript"/>
              </w:rPr>
              <w:t>th</w:t>
            </w:r>
            <w:r w:rsidRPr="00551ED6">
              <w:rPr>
                <w:rFonts w:ascii="Times New Roman" w:hAnsi="Times New Roman" w:cs="Times New Roman"/>
              </w:rPr>
              <w:t xml:space="preserve"> to 16</w:t>
            </w:r>
            <w:r w:rsidRPr="00551ED6">
              <w:rPr>
                <w:rFonts w:ascii="Times New Roman" w:hAnsi="Times New Roman" w:cs="Times New Roman"/>
                <w:vertAlign w:val="superscript"/>
              </w:rPr>
              <w:t>th</w:t>
            </w:r>
            <w:r w:rsidRPr="00551ED6">
              <w:rPr>
                <w:rFonts w:ascii="Times New Roman" w:hAnsi="Times New Roman" w:cs="Times New Roman"/>
              </w:rPr>
              <w:t>, hosted several tea</w:t>
            </w:r>
            <w:r w:rsidR="00F87BEB" w:rsidRPr="00551ED6">
              <w:rPr>
                <w:rFonts w:ascii="Times New Roman" w:hAnsi="Times New Roman" w:cs="Times New Roman"/>
              </w:rPr>
              <w:t>-</w:t>
            </w:r>
            <w:r w:rsidRPr="00551ED6">
              <w:rPr>
                <w:rFonts w:ascii="Times New Roman" w:hAnsi="Times New Roman" w:cs="Times New Roman"/>
              </w:rPr>
              <w:t xml:space="preserve">field plucking times, </w:t>
            </w:r>
            <w:r w:rsidR="00614DBB" w:rsidRPr="00551ED6">
              <w:rPr>
                <w:rFonts w:ascii="Times New Roman" w:hAnsi="Times New Roman" w:cs="Times New Roman"/>
              </w:rPr>
              <w:t xml:space="preserve">trainings for processing green and black teas, the League’s annual business meeting, opportunity to meet new members, hearing </w:t>
            </w:r>
            <w:r w:rsidR="00892442" w:rsidRPr="00551ED6">
              <w:rPr>
                <w:rFonts w:ascii="Times New Roman" w:hAnsi="Times New Roman" w:cs="Times New Roman"/>
              </w:rPr>
              <w:t>tea experts talks</w:t>
            </w:r>
            <w:r w:rsidR="00614DBB" w:rsidRPr="00551ED6">
              <w:rPr>
                <w:rFonts w:ascii="Times New Roman" w:hAnsi="Times New Roman" w:cs="Times New Roman"/>
              </w:rPr>
              <w:t>, conti</w:t>
            </w:r>
            <w:r w:rsidR="00892442" w:rsidRPr="00551ED6">
              <w:rPr>
                <w:rFonts w:ascii="Times New Roman" w:hAnsi="Times New Roman" w:cs="Times New Roman"/>
              </w:rPr>
              <w:t>nuous discussions about tea,</w:t>
            </w:r>
            <w:r w:rsidR="00614DBB" w:rsidRPr="00551ED6">
              <w:rPr>
                <w:rFonts w:ascii="Times New Roman" w:hAnsi="Times New Roman" w:cs="Times New Roman"/>
              </w:rPr>
              <w:t xml:space="preserve"> much laugher</w:t>
            </w:r>
            <w:r w:rsidR="00F70734">
              <w:rPr>
                <w:rFonts w:ascii="Times New Roman" w:hAnsi="Times New Roman" w:cs="Times New Roman"/>
              </w:rPr>
              <w:t>,</w:t>
            </w:r>
            <w:r w:rsidR="00614DBB" w:rsidRPr="00551ED6">
              <w:rPr>
                <w:rFonts w:ascii="Times New Roman" w:hAnsi="Times New Roman" w:cs="Times New Roman"/>
              </w:rPr>
              <w:t xml:space="preserve"> </w:t>
            </w:r>
            <w:r w:rsidR="00F87BEB" w:rsidRPr="00551ED6">
              <w:rPr>
                <w:rFonts w:ascii="Times New Roman" w:hAnsi="Times New Roman" w:cs="Times New Roman"/>
              </w:rPr>
              <w:t>drinking tea</w:t>
            </w:r>
            <w:r w:rsidR="00892442" w:rsidRPr="00551ED6">
              <w:rPr>
                <w:rFonts w:ascii="Times New Roman" w:hAnsi="Times New Roman" w:cs="Times New Roman"/>
              </w:rPr>
              <w:t>,</w:t>
            </w:r>
            <w:r w:rsidR="00F87BEB" w:rsidRPr="00551ED6">
              <w:rPr>
                <w:rFonts w:ascii="Times New Roman" w:hAnsi="Times New Roman" w:cs="Times New Roman"/>
              </w:rPr>
              <w:t xml:space="preserve"> and </w:t>
            </w:r>
            <w:r w:rsidR="00614DBB" w:rsidRPr="00551ED6">
              <w:rPr>
                <w:rFonts w:ascii="Times New Roman" w:hAnsi="Times New Roman" w:cs="Times New Roman"/>
              </w:rPr>
              <w:t xml:space="preserve">enjoying one another.  </w:t>
            </w:r>
            <w:r w:rsidR="000B165E" w:rsidRPr="00551ED6">
              <w:rPr>
                <w:rFonts w:ascii="Times New Roman" w:hAnsi="Times New Roman" w:cs="Times New Roman"/>
              </w:rPr>
              <w:t>The League also toured Transcend Nursery and Fleur De Lis Tea Company both in Louisiana.</w:t>
            </w:r>
            <w:r w:rsidR="0052480E">
              <w:t xml:space="preserve">  </w:t>
            </w:r>
          </w:p>
        </w:tc>
      </w:tr>
    </w:tbl>
    <w:tbl>
      <w:tblPr>
        <w:tblStyle w:val="GridTable1Light"/>
        <w:tblW w:w="5246" w:type="pct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First table is the layout table for the first page, second table is the layout table for the second page"/>
      </w:tblPr>
      <w:tblGrid>
        <w:gridCol w:w="3780"/>
        <w:gridCol w:w="7733"/>
      </w:tblGrid>
      <w:tr w:rsidR="007B737B" w:rsidRPr="00F8099A" w14:paraId="0679E4C1" w14:textId="77777777" w:rsidTr="002F3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06"/>
        </w:trPr>
        <w:tc>
          <w:tcPr>
            <w:tcW w:w="3780" w:type="dxa"/>
            <w:shd w:val="clear" w:color="auto" w:fill="272D2D" w:themeFill="text2"/>
          </w:tcPr>
          <w:tbl>
            <w:tblPr>
              <w:tblStyle w:val="TableGrid"/>
              <w:tblW w:w="4333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276"/>
            </w:tblGrid>
            <w:tr w:rsidR="007B737B" w:rsidRPr="00F8099A" w14:paraId="6CF51C7D" w14:textId="77777777" w:rsidTr="002F3AC4">
              <w:trPr>
                <w:trHeight w:val="12967"/>
                <w:jc w:val="center"/>
              </w:trPr>
              <w:tc>
                <w:tcPr>
                  <w:tcW w:w="3276" w:type="dxa"/>
                </w:tcPr>
                <w:p w14:paraId="3892C1AF" w14:textId="77777777" w:rsidR="007B737B" w:rsidRPr="002F3AC4" w:rsidRDefault="00BF5905" w:rsidP="001F3E60">
                  <w:pPr>
                    <w:pStyle w:val="Subtitle"/>
                    <w:jc w:val="center"/>
                    <w:rPr>
                      <w:sz w:val="32"/>
                      <w:szCs w:val="32"/>
                    </w:rPr>
                  </w:pPr>
                  <w:r w:rsidRPr="002F3AC4">
                    <w:rPr>
                      <w:sz w:val="32"/>
                      <w:szCs w:val="32"/>
                    </w:rPr>
                    <w:lastRenderedPageBreak/>
                    <w:t>C</w:t>
                  </w:r>
                  <w:r w:rsidR="007B737B" w:rsidRPr="002F3AC4">
                    <w:rPr>
                      <w:sz w:val="32"/>
                      <w:szCs w:val="32"/>
                    </w:rPr>
                    <w:t>ontact Us</w:t>
                  </w:r>
                  <w:r w:rsidR="0049245E" w:rsidRPr="002F3AC4">
                    <w:rPr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 wp14:anchorId="16EC9B4C" wp14:editId="0E0E7094">
                            <wp:extent cx="1661375" cy="0"/>
                            <wp:effectExtent l="0" t="0" r="0" b="0"/>
                            <wp:docPr id="1" name="Straight Connector 1" descr="straight 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61375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line w14:anchorId="3BD064FD" id="Straight Connector 1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" strokecolor="white [3212]" strokeweight="2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711D20E7" w14:textId="77777777" w:rsidR="0049245E" w:rsidRPr="0049245E" w:rsidRDefault="0049245E" w:rsidP="0049245E">
                  <w:pPr>
                    <w:pStyle w:val="Subtitle"/>
                    <w:rPr>
                      <w:sz w:val="10"/>
                      <w:szCs w:val="10"/>
                    </w:rPr>
                  </w:pPr>
                </w:p>
                <w:p w14:paraId="05841EF4" w14:textId="5C9FE8A2" w:rsidR="007B737B" w:rsidRPr="0049245E" w:rsidRDefault="00433B96" w:rsidP="001F3E60">
                  <w:pPr>
                    <w:pStyle w:val="BlockHeading2"/>
                    <w:jc w:val="center"/>
                  </w:pPr>
                  <w:r>
                    <w:t>United States League of Tea Growers</w:t>
                  </w:r>
                  <w:r w:rsidR="00465266" w:rsidRPr="00465266">
                    <w:rPr>
                      <w:sz w:val="16"/>
                      <w:szCs w:val="16"/>
                    </w:rPr>
                    <w:t>©</w:t>
                  </w:r>
                </w:p>
                <w:p w14:paraId="38A432CF" w14:textId="7362874F" w:rsidR="007B737B" w:rsidRPr="009F2700" w:rsidRDefault="00433B96" w:rsidP="00DA00C0">
                  <w:pPr>
                    <w:pStyle w:val="BlockText"/>
                    <w:tabs>
                      <w:tab w:val="right" w:pos="2977"/>
                    </w:tabs>
                    <w:jc w:val="center"/>
                    <w:rPr>
                      <w:color w:val="D0F3E9" w:themeColor="accent1" w:themeTint="33"/>
                    </w:rPr>
                  </w:pPr>
                  <w:r w:rsidRPr="009F2700">
                    <w:rPr>
                      <w:color w:val="D0F3E9" w:themeColor="accent1" w:themeTint="33"/>
                    </w:rPr>
                    <w:t>www.usteagrowers.com</w:t>
                  </w:r>
                </w:p>
                <w:p w14:paraId="68FF4BEC" w14:textId="0A713325" w:rsidR="007B737B" w:rsidRPr="00F8099A" w:rsidRDefault="00433B96" w:rsidP="00DA00C0">
                  <w:pPr>
                    <w:pStyle w:val="BlockHeading2"/>
                    <w:jc w:val="center"/>
                  </w:pPr>
                  <w:r>
                    <w:t>President, Mark Adams</w:t>
                  </w:r>
                </w:p>
                <w:p w14:paraId="42797080" w14:textId="0791BCD7" w:rsidR="00A556A1" w:rsidRPr="009F2700" w:rsidRDefault="00A556A1" w:rsidP="00DA00C0">
                  <w:pPr>
                    <w:pStyle w:val="BlockText"/>
                    <w:jc w:val="center"/>
                    <w:rPr>
                      <w:color w:val="D0F3E9" w:themeColor="accent1" w:themeTint="33"/>
                    </w:rPr>
                  </w:pPr>
                  <w:r w:rsidRPr="009F2700">
                    <w:rPr>
                      <w:color w:val="D0F3E9" w:themeColor="accent1" w:themeTint="33"/>
                    </w:rPr>
                    <w:t>mark@januarysix.com</w:t>
                  </w:r>
                </w:p>
                <w:p w14:paraId="08813EF3" w14:textId="056E4DFF" w:rsidR="007B737B" w:rsidRPr="00F8099A" w:rsidRDefault="00433B96" w:rsidP="00DA00C0">
                  <w:pPr>
                    <w:pStyle w:val="BlockHeading2"/>
                    <w:jc w:val="center"/>
                  </w:pPr>
                  <w:r>
                    <w:t>Social Media Director, Fa</w:t>
                  </w:r>
                  <w:r w:rsidR="00E936BF">
                    <w:t>n</w:t>
                  </w:r>
                  <w:r>
                    <w:t xml:space="preserve">chion </w:t>
                  </w:r>
                  <w:proofErr w:type="spellStart"/>
                  <w:r>
                    <w:t>Kenady</w:t>
                  </w:r>
                  <w:proofErr w:type="spellEnd"/>
                </w:p>
                <w:p w14:paraId="6158B1D7" w14:textId="74D19838" w:rsidR="007B737B" w:rsidRPr="009F2700" w:rsidRDefault="00A51BA3" w:rsidP="00DA00C0">
                  <w:pPr>
                    <w:pStyle w:val="BlockText"/>
                    <w:jc w:val="center"/>
                    <w:rPr>
                      <w:color w:val="D0F3E9" w:themeColor="accent1" w:themeTint="33"/>
                    </w:rPr>
                  </w:pPr>
                  <w:hyperlink r:id="rId13" w:history="1">
                    <w:r w:rsidR="00092BF7" w:rsidRPr="009F2700">
                      <w:rPr>
                        <w:rStyle w:val="Hyperlink"/>
                        <w:color w:val="D0F3E9" w:themeColor="accent1" w:themeTint="33"/>
                      </w:rPr>
                      <w:t>fanchionk@gmail.com</w:t>
                    </w:r>
                  </w:hyperlink>
                </w:p>
                <w:p w14:paraId="345FF674" w14:textId="77777777" w:rsidR="00092BF7" w:rsidRPr="00092BF7" w:rsidRDefault="00092BF7" w:rsidP="00BF5905">
                  <w:pPr>
                    <w:pStyle w:val="BlockText"/>
                    <w:rPr>
                      <w:sz w:val="16"/>
                      <w:szCs w:val="16"/>
                    </w:rPr>
                  </w:pPr>
                </w:p>
                <w:p w14:paraId="606DD866" w14:textId="58259207" w:rsidR="00BE13DB" w:rsidRPr="002F3AC4" w:rsidRDefault="00092BF7" w:rsidP="00092BF7">
                  <w:pPr>
                    <w:pStyle w:val="BlockHeading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2F3AC4">
                    <w:rPr>
                      <w:rFonts w:cstheme="minorHAnsi"/>
                      <w:sz w:val="24"/>
                      <w:szCs w:val="24"/>
                    </w:rPr>
                    <w:t>Tea Fun Photo:</w:t>
                  </w:r>
                </w:p>
                <w:p w14:paraId="35467474" w14:textId="55E1795F" w:rsidR="00BE13DB" w:rsidRDefault="00DC4244" w:rsidP="002F3AC4">
                  <w:pPr>
                    <w:pStyle w:val="BlockHeading2"/>
                    <w:jc w:val="center"/>
                    <w:rPr>
                      <w:rFonts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0F323D" wp14:editId="0BFF22AA">
                        <wp:extent cx="2388023" cy="1791017"/>
                        <wp:effectExtent l="0" t="6350" r="6350" b="635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51047" cy="183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8F9E29" w14:textId="5E6D03C0" w:rsidR="00BE13DB" w:rsidRPr="002F3AC4" w:rsidRDefault="00344AA4" w:rsidP="00092BF7">
                  <w:pPr>
                    <w:pStyle w:val="BlockHeading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“</w:t>
                  </w:r>
                  <w:r w:rsidR="000837C8">
                    <w:rPr>
                      <w:rFonts w:cstheme="minorHAnsi"/>
                      <w:sz w:val="24"/>
                      <w:szCs w:val="24"/>
                    </w:rPr>
                    <w:t>Tea lovers p</w:t>
                  </w:r>
                  <w:r w:rsidR="00092BF7" w:rsidRPr="002F3AC4">
                    <w:rPr>
                      <w:rFonts w:cstheme="minorHAnsi"/>
                      <w:sz w:val="24"/>
                      <w:szCs w:val="24"/>
                    </w:rPr>
                    <w:t xml:space="preserve">lucking in the freezing </w:t>
                  </w:r>
                  <w:r w:rsidR="007E3D7D">
                    <w:rPr>
                      <w:rFonts w:cstheme="minorHAnsi"/>
                      <w:sz w:val="24"/>
                      <w:szCs w:val="24"/>
                    </w:rPr>
                    <w:t xml:space="preserve">Mississippi </w:t>
                  </w:r>
                  <w:r w:rsidR="00092BF7" w:rsidRPr="002F3AC4">
                    <w:rPr>
                      <w:rFonts w:cstheme="minorHAnsi"/>
                      <w:sz w:val="24"/>
                      <w:szCs w:val="24"/>
                    </w:rPr>
                    <w:t>rain”!</w:t>
                  </w:r>
                </w:p>
                <w:p w14:paraId="5AFA874E" w14:textId="77777777" w:rsidR="00092BF7" w:rsidRPr="002F3AC4" w:rsidRDefault="00092BF7" w:rsidP="00092BF7">
                  <w:pPr>
                    <w:pStyle w:val="BlockHeading2"/>
                    <w:jc w:val="center"/>
                    <w:rPr>
                      <w:rFonts w:cstheme="minorHAnsi"/>
                      <w:sz w:val="20"/>
                    </w:rPr>
                  </w:pPr>
                </w:p>
                <w:p w14:paraId="15770A61" w14:textId="1118B3AD" w:rsidR="00BE13DB" w:rsidRPr="00BE13DB" w:rsidRDefault="00C044B4" w:rsidP="00BF5905">
                  <w:pPr>
                    <w:pStyle w:val="BlockHeading2"/>
                    <w:rPr>
                      <w:rFonts w:cstheme="minorHAnsi"/>
                      <w:sz w:val="22"/>
                      <w:szCs w:val="22"/>
                    </w:rPr>
                  </w:pPr>
                  <w:r w:rsidRPr="00C21CCF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3191367" wp14:editId="7BB1AA64">
                            <wp:simplePos x="0" y="0"/>
                            <wp:positionH relativeFrom="column">
                              <wp:posOffset>2226945</wp:posOffset>
                            </wp:positionH>
                            <wp:positionV relativeFrom="paragraph">
                              <wp:posOffset>785495</wp:posOffset>
                            </wp:positionV>
                            <wp:extent cx="5010150" cy="1628775"/>
                            <wp:effectExtent l="0" t="0" r="0" b="9525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010150" cy="1628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7580328" w14:textId="312A54C8" w:rsidR="00480625" w:rsidRPr="002030EE" w:rsidRDefault="00480625" w:rsidP="00480625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</w:rPr>
                                        </w:pP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i/>
                                          </w:rPr>
                                          <w:t>NEW EXECUTIVE COMMITTEE</w:t>
                                        </w:r>
                                      </w:p>
                                      <w:p w14:paraId="28DA86E9" w14:textId="6C9CD25E" w:rsidR="00480625" w:rsidRPr="002030EE" w:rsidRDefault="00480625" w:rsidP="00A1730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</w:pP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 xml:space="preserve">At its recent spring meeting, the </w:t>
                                        </w:r>
                                        <w:r w:rsidR="00D9758E"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USLTG elected</w:t>
                                        </w: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 xml:space="preserve"> new officers to its Executive Committee.  </w:t>
                                        </w:r>
                                        <w:r w:rsidR="008B0CB7"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 xml:space="preserve">Congratulations!  </w:t>
                                        </w: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 xml:space="preserve">Your </w:t>
                                        </w:r>
                                        <w:r w:rsidR="00615F88"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 xml:space="preserve">2018-2019 </w:t>
                                        </w: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Exec. Com. is:</w:t>
                                        </w:r>
                                      </w:p>
                                      <w:p w14:paraId="07F6BC19" w14:textId="49A48126" w:rsidR="00480625" w:rsidRPr="002030EE" w:rsidRDefault="008B0CB7" w:rsidP="008B0CB7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</w:pP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President- Mark Adams (Katy, TX</w:t>
                                        </w:r>
                                        <w:r w:rsidR="00480625"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)</w:t>
                                        </w:r>
                                      </w:p>
                                      <w:p w14:paraId="1F9AC920" w14:textId="201F03EF" w:rsidR="00480625" w:rsidRPr="002030EE" w:rsidRDefault="0060546B" w:rsidP="008B0CB7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</w:pP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Vice P</w:t>
                                        </w:r>
                                        <w:r w:rsidR="00480625"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resident</w:t>
                                        </w: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- Will Aley</w:t>
                                        </w:r>
                                        <w:r w:rsidR="00480625"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 xml:space="preserve"> (</w:t>
                                        </w:r>
                                        <w:r w:rsidR="008B0CB7"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Washington, NC)</w:t>
                                        </w:r>
                                      </w:p>
                                      <w:p w14:paraId="78143D32" w14:textId="351F5597" w:rsidR="00480625" w:rsidRPr="002030EE" w:rsidRDefault="008B0CB7" w:rsidP="008B0CB7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</w:pP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Treasurer- Janice Adams (Katy, TX)</w:t>
                                        </w:r>
                                      </w:p>
                                      <w:p w14:paraId="03A563ED" w14:textId="7AF71B8A" w:rsidR="008B0CB7" w:rsidRPr="002030EE" w:rsidRDefault="008B0CB7" w:rsidP="008B0CB7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</w:pP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Secretary- Angela McDonald (Eugene, OR)</w:t>
                                        </w:r>
                                      </w:p>
                                      <w:p w14:paraId="74E86FEC" w14:textId="43485C19" w:rsidR="008B0CB7" w:rsidRPr="002030EE" w:rsidRDefault="008B0CB7" w:rsidP="008B0CB7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</w:pPr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 xml:space="preserve">Social Media Director- Fanchion </w:t>
                                        </w:r>
                                        <w:proofErr w:type="spellStart"/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Kenady</w:t>
                                        </w:r>
                                        <w:proofErr w:type="spellEnd"/>
                                        <w:r w:rsidRPr="002030E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 xml:space="preserve"> (Arlington, TX)</w:t>
                                        </w:r>
                                      </w:p>
                                      <w:p w14:paraId="677B3D50" w14:textId="77777777" w:rsidR="002030EE" w:rsidRDefault="002030EE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5" o:spid="_x0000_s1028" type="#_x0000_t202" style="position:absolute;margin-left:175.35pt;margin-top:61.85pt;width:394.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" fillcolor="white [3201]" stroked="f" strokeweight=".5pt">
                            <v:textbox>
                              <w:txbxContent>
                                <w:p w14:paraId="67580328" w14:textId="312A54C8" w:rsidR="00480625" w:rsidRPr="002030EE" w:rsidRDefault="00480625" w:rsidP="0048062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 w:rsidRPr="002030EE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NEW EXECUTIVE COMMITTEE</w:t>
                                  </w:r>
                                </w:p>
                                <w:p w14:paraId="28DA86E9" w14:textId="6C9CD25E" w:rsidR="00480625" w:rsidRPr="002030EE" w:rsidRDefault="00480625" w:rsidP="00A1730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At its recent spring meeting, the </w:t>
                                  </w:r>
                                  <w:r w:rsidR="00D9758E"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USLTG elected</w:t>
                                  </w: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new officers to its Executive Committee.  </w:t>
                                  </w:r>
                                  <w:r w:rsidR="008B0CB7"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Congratulations!  </w:t>
                                  </w: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Your </w:t>
                                  </w:r>
                                  <w:r w:rsidR="00615F88"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2018-2019 </w:t>
                                  </w: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Exec. Com. is:</w:t>
                                  </w:r>
                                </w:p>
                                <w:p w14:paraId="07F6BC19" w14:textId="49A48126" w:rsidR="00480625" w:rsidRPr="002030EE" w:rsidRDefault="008B0CB7" w:rsidP="008B0CB7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President- Mark Adams (Katy, TX</w:t>
                                  </w:r>
                                  <w:r w:rsidR="00480625"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)</w:t>
                                  </w:r>
                                </w:p>
                                <w:p w14:paraId="1F9AC920" w14:textId="201F03EF" w:rsidR="00480625" w:rsidRPr="002030EE" w:rsidRDefault="0060546B" w:rsidP="008B0CB7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Vice P</w:t>
                                  </w:r>
                                  <w:r w:rsidR="00480625"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resident</w:t>
                                  </w: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- Will Aley</w:t>
                                  </w:r>
                                  <w:r w:rsidR="00480625"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(</w:t>
                                  </w:r>
                                  <w:r w:rsidR="008B0CB7"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Washington, NC)</w:t>
                                  </w:r>
                                </w:p>
                                <w:p w14:paraId="78143D32" w14:textId="351F5597" w:rsidR="00480625" w:rsidRPr="002030EE" w:rsidRDefault="008B0CB7" w:rsidP="008B0CB7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Treasurer- Janice Adams (Katy, TX)</w:t>
                                  </w:r>
                                </w:p>
                                <w:p w14:paraId="03A563ED" w14:textId="7AF71B8A" w:rsidR="008B0CB7" w:rsidRPr="002030EE" w:rsidRDefault="008B0CB7" w:rsidP="008B0CB7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Secretary- Angela McDonald (Eugene, OR)</w:t>
                                  </w:r>
                                </w:p>
                                <w:p w14:paraId="74E86FEC" w14:textId="43485C19" w:rsidR="008B0CB7" w:rsidRPr="002030EE" w:rsidRDefault="008B0CB7" w:rsidP="008B0CB7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Social Media Director- Fanchion </w:t>
                                  </w:r>
                                  <w:proofErr w:type="spellStart"/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Kenady</w:t>
                                  </w:r>
                                  <w:proofErr w:type="spellEnd"/>
                                  <w:r w:rsidRPr="002030E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(Arlington, TX)</w:t>
                                  </w:r>
                                </w:p>
                                <w:p w14:paraId="677B3D50" w14:textId="77777777" w:rsidR="002030EE" w:rsidRDefault="002030EE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E13DB" w:rsidRPr="00BE13DB">
                    <w:rPr>
                      <w:rFonts w:cstheme="minorHAnsi"/>
                      <w:sz w:val="22"/>
                      <w:szCs w:val="22"/>
                    </w:rPr>
                    <w:t xml:space="preserve">If you have an idea, </w:t>
                  </w:r>
                  <w:r w:rsidR="00966E8F">
                    <w:rPr>
                      <w:rFonts w:cstheme="minorHAnsi"/>
                      <w:sz w:val="22"/>
                      <w:szCs w:val="22"/>
                    </w:rPr>
                    <w:t>photo(s), and/</w:t>
                  </w:r>
                  <w:r w:rsidR="00BE13DB" w:rsidRPr="00BE13DB">
                    <w:rPr>
                      <w:rFonts w:cstheme="minorHAnsi"/>
                      <w:sz w:val="22"/>
                      <w:szCs w:val="22"/>
                    </w:rPr>
                    <w:t>or art</w:t>
                  </w:r>
                  <w:r w:rsidR="00EC3941">
                    <w:rPr>
                      <w:rFonts w:cstheme="minorHAnsi"/>
                      <w:sz w:val="22"/>
                      <w:szCs w:val="22"/>
                    </w:rPr>
                    <w:t xml:space="preserve">icle, for </w:t>
                  </w:r>
                  <w:r w:rsidR="002C05A3">
                    <w:rPr>
                      <w:rFonts w:cstheme="minorHAnsi"/>
                      <w:sz w:val="22"/>
                      <w:szCs w:val="22"/>
                    </w:rPr>
                    <w:t>the “From Seed to Cup</w:t>
                  </w:r>
                  <w:r w:rsidR="00EC3941">
                    <w:rPr>
                      <w:rFonts w:cstheme="minorHAnsi"/>
                      <w:sz w:val="22"/>
                      <w:szCs w:val="22"/>
                    </w:rPr>
                    <w:t>” N</w:t>
                  </w:r>
                  <w:r w:rsidR="00BE13DB" w:rsidRPr="00BE13DB">
                    <w:rPr>
                      <w:rFonts w:cstheme="minorHAnsi"/>
                      <w:sz w:val="22"/>
                      <w:szCs w:val="22"/>
                    </w:rPr>
                    <w:t xml:space="preserve">ewsletter please contact </w:t>
                  </w:r>
                  <w:r w:rsidR="00061402">
                    <w:rPr>
                      <w:rFonts w:cstheme="minorHAnsi"/>
                      <w:sz w:val="22"/>
                      <w:szCs w:val="22"/>
                    </w:rPr>
                    <w:t>the League President or Social M</w:t>
                  </w:r>
                  <w:r w:rsidR="00BE13DB" w:rsidRPr="00BE13DB">
                    <w:rPr>
                      <w:rFonts w:cstheme="minorHAnsi"/>
                      <w:sz w:val="22"/>
                      <w:szCs w:val="22"/>
                    </w:rPr>
                    <w:t>edia D</w:t>
                  </w:r>
                  <w:r w:rsidR="00E35E14">
                    <w:rPr>
                      <w:rFonts w:cstheme="minorHAnsi"/>
                      <w:sz w:val="22"/>
                      <w:szCs w:val="22"/>
                    </w:rPr>
                    <w:t>irector at their above emails</w:t>
                  </w:r>
                  <w:r w:rsidR="00BE13DB" w:rsidRPr="00BE13DB">
                    <w:rPr>
                      <w:rFonts w:cstheme="minorHAnsi"/>
                      <w:sz w:val="22"/>
                      <w:szCs w:val="22"/>
                    </w:rPr>
                    <w:t xml:space="preserve">.  </w:t>
                  </w:r>
                </w:p>
                <w:p w14:paraId="4EDA20FC" w14:textId="77777777" w:rsidR="00A64DC2" w:rsidRPr="00092BF7" w:rsidRDefault="00A64DC2" w:rsidP="00BF5905">
                  <w:pPr>
                    <w:pStyle w:val="BlockHeading2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5BCEB657" w14:textId="1D64352B" w:rsidR="00BE13DB" w:rsidRDefault="00D45550" w:rsidP="00BF5905">
                  <w:pPr>
                    <w:pStyle w:val="BlockHeading2"/>
                    <w:rPr>
                      <w:rFonts w:cstheme="minorHAnsi"/>
                      <w:sz w:val="20"/>
                    </w:rPr>
                  </w:pPr>
                  <w:r w:rsidRPr="00D45550">
                    <w:rPr>
                      <w:rFonts w:cstheme="minorHAnsi"/>
                      <w:sz w:val="20"/>
                    </w:rPr>
                    <w:t xml:space="preserve">Publication deadline is </w:t>
                  </w:r>
                  <w:r w:rsidR="00A64DC2">
                    <w:rPr>
                      <w:rFonts w:cstheme="minorHAnsi"/>
                      <w:sz w:val="20"/>
                    </w:rPr>
                    <w:t xml:space="preserve">6 PM (CST) on </w:t>
                  </w:r>
                  <w:r w:rsidR="004C4294">
                    <w:rPr>
                      <w:rFonts w:cstheme="minorHAnsi"/>
                      <w:sz w:val="20"/>
                    </w:rPr>
                    <w:t>the 20</w:t>
                  </w:r>
                  <w:r w:rsidRPr="00D45550">
                    <w:rPr>
                      <w:rFonts w:cstheme="minorHAnsi"/>
                      <w:sz w:val="20"/>
                      <w:vertAlign w:val="superscript"/>
                    </w:rPr>
                    <w:t>th</w:t>
                  </w:r>
                  <w:r w:rsidRPr="00D45550">
                    <w:rPr>
                      <w:rFonts w:cstheme="minorHAnsi"/>
                      <w:sz w:val="20"/>
                    </w:rPr>
                    <w:t xml:space="preserve"> day of the month prior to month of issuance.  </w:t>
                  </w:r>
                  <w:r w:rsidR="0083121F">
                    <w:rPr>
                      <w:rFonts w:cstheme="minorHAnsi"/>
                      <w:sz w:val="20"/>
                    </w:rPr>
                    <w:t>Next issue:  September, 2018.</w:t>
                  </w:r>
                  <w:r w:rsidR="00A003C0">
                    <w:rPr>
                      <w:rFonts w:cstheme="minorHAnsi"/>
                      <w:sz w:val="20"/>
                    </w:rPr>
                    <w:t xml:space="preserve"> (Deadline:  Aug. 20</w:t>
                  </w:r>
                  <w:r w:rsidR="00A003C0" w:rsidRPr="00A003C0">
                    <w:rPr>
                      <w:rFonts w:cstheme="minorHAnsi"/>
                      <w:sz w:val="20"/>
                      <w:vertAlign w:val="superscript"/>
                    </w:rPr>
                    <w:t>th</w:t>
                  </w:r>
                  <w:r w:rsidR="00A003C0">
                    <w:rPr>
                      <w:rFonts w:cstheme="minorHAnsi"/>
                      <w:sz w:val="20"/>
                    </w:rPr>
                    <w:t>)</w:t>
                  </w:r>
                </w:p>
                <w:p w14:paraId="205F1577" w14:textId="77777777" w:rsidR="0083121F" w:rsidRPr="00D45550" w:rsidRDefault="0083121F" w:rsidP="00BF5905">
                  <w:pPr>
                    <w:pStyle w:val="BlockHeading2"/>
                    <w:rPr>
                      <w:rFonts w:cstheme="minorHAnsi"/>
                      <w:sz w:val="20"/>
                    </w:rPr>
                  </w:pPr>
                </w:p>
                <w:p w14:paraId="23075FDB" w14:textId="100BE0EA" w:rsidR="007B737B" w:rsidRPr="00136AA7" w:rsidRDefault="00433B96" w:rsidP="00136AA7">
                  <w:pPr>
                    <w:pStyle w:val="BlockHeading2"/>
                    <w:rPr>
                      <w:sz w:val="20"/>
                    </w:rPr>
                  </w:pPr>
                  <w:r w:rsidRPr="00BE13DB">
                    <w:rPr>
                      <w:rFonts w:cstheme="minorHAnsi"/>
                      <w:sz w:val="20"/>
                    </w:rPr>
                    <w:t xml:space="preserve">© </w:t>
                  </w:r>
                  <w:r w:rsidR="00493635">
                    <w:rPr>
                      <w:rFonts w:cstheme="minorHAnsi"/>
                      <w:sz w:val="20"/>
                    </w:rPr>
                    <w:t xml:space="preserve">2018 </w:t>
                  </w:r>
                  <w:r w:rsidRPr="00BE13DB">
                    <w:rPr>
                      <w:rFonts w:cstheme="minorHAnsi"/>
                      <w:sz w:val="20"/>
                    </w:rPr>
                    <w:t>USLTG</w:t>
                  </w:r>
                  <w:r w:rsidR="00493635">
                    <w:rPr>
                      <w:rFonts w:cstheme="minorHAnsi"/>
                      <w:sz w:val="20"/>
                    </w:rPr>
                    <w:t>,</w:t>
                  </w:r>
                  <w:r w:rsidRPr="00BE13DB">
                    <w:rPr>
                      <w:rFonts w:cstheme="minorHAnsi"/>
                      <w:sz w:val="20"/>
                    </w:rPr>
                    <w:t xml:space="preserve"> </w:t>
                  </w:r>
                  <w:r w:rsidR="00493635">
                    <w:rPr>
                      <w:sz w:val="20"/>
                    </w:rPr>
                    <w:t>all rights reserved.</w:t>
                  </w:r>
                </w:p>
              </w:tc>
            </w:tr>
          </w:tbl>
          <w:p w14:paraId="1252CFA3" w14:textId="0F60F812" w:rsidR="007B737B" w:rsidRPr="00F8099A" w:rsidRDefault="00433B96" w:rsidP="00BF5905">
            <w:pPr>
              <w:spacing w:after="160"/>
            </w:pPr>
            <w:r>
              <w:rPr>
                <w:rFonts w:cstheme="minorHAnsi"/>
              </w:rPr>
              <w:t>©</w:t>
            </w:r>
          </w:p>
        </w:tc>
        <w:tc>
          <w:tcPr>
            <w:tcW w:w="7733" w:type="dxa"/>
            <w:tcMar>
              <w:left w:w="677" w:type="dxa"/>
            </w:tcMar>
          </w:tcPr>
          <w:p w14:paraId="0DF46D2B" w14:textId="5A822D47" w:rsidR="00843033" w:rsidRDefault="00DC21E1" w:rsidP="00DC21E1">
            <w:pPr>
              <w:pStyle w:val="Heading2"/>
              <w:jc w:val="center"/>
              <w:outlineLvl w:val="1"/>
            </w:pPr>
            <w:r>
              <w:t>Interview with Fleur De Lis Tea</w:t>
            </w:r>
          </w:p>
          <w:p w14:paraId="678A73CC" w14:textId="6D8BB24A" w:rsidR="007F578A" w:rsidRDefault="00DC21E1" w:rsidP="00843033">
            <w:pPr>
              <w:pStyle w:val="Heading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preparation for this inau</w:t>
            </w:r>
            <w:r w:rsidR="005247A1">
              <w:rPr>
                <w:sz w:val="22"/>
                <w:szCs w:val="22"/>
              </w:rPr>
              <w:t>gural edition of “</w:t>
            </w:r>
            <w:r w:rsidR="00252D63">
              <w:rPr>
                <w:sz w:val="22"/>
                <w:szCs w:val="22"/>
              </w:rPr>
              <w:t xml:space="preserve">From </w:t>
            </w:r>
            <w:r w:rsidR="005247A1">
              <w:rPr>
                <w:sz w:val="22"/>
                <w:szCs w:val="22"/>
              </w:rPr>
              <w:t>Seed to Cup</w:t>
            </w:r>
            <w:r w:rsidR="00D9066C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 Newsletter</w:t>
            </w:r>
            <w:r w:rsidR="00D9066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League President Mark Adams interviewed Fleur De Lis Tea Company founder and owner David Barron.  Fleur De Lis is located n</w:t>
            </w:r>
            <w:r w:rsidR="007F578A">
              <w:rPr>
                <w:sz w:val="22"/>
                <w:szCs w:val="22"/>
              </w:rPr>
              <w:t>ear Amite, Louisiana.</w:t>
            </w:r>
            <w:r>
              <w:rPr>
                <w:sz w:val="22"/>
                <w:szCs w:val="22"/>
              </w:rPr>
              <w:t xml:space="preserve">  Here</w:t>
            </w:r>
            <w:r w:rsidR="007558C7">
              <w:rPr>
                <w:sz w:val="22"/>
                <w:szCs w:val="22"/>
              </w:rPr>
              <w:t xml:space="preserve"> is a portion of that discussion</w:t>
            </w:r>
            <w:r>
              <w:rPr>
                <w:sz w:val="22"/>
                <w:szCs w:val="22"/>
              </w:rPr>
              <w:t>.</w:t>
            </w:r>
          </w:p>
          <w:p w14:paraId="750CD300" w14:textId="4AD47955" w:rsidR="00843033" w:rsidRPr="007F578A" w:rsidRDefault="00843033" w:rsidP="00843033">
            <w:pPr>
              <w:pStyle w:val="Heading2"/>
              <w:outlineLvl w:val="1"/>
              <w:rPr>
                <w:sz w:val="16"/>
                <w:szCs w:val="16"/>
              </w:rPr>
            </w:pPr>
          </w:p>
          <w:p w14:paraId="46B145F8" w14:textId="74C64724" w:rsidR="00D46C08" w:rsidRPr="00C36FB6" w:rsidRDefault="00DC21E1" w:rsidP="00D46C08">
            <w:pPr>
              <w:rPr>
                <w:b w:val="0"/>
                <w:sz w:val="22"/>
                <w:szCs w:val="22"/>
              </w:rPr>
            </w:pPr>
            <w:r w:rsidRPr="00DC21E1">
              <w:rPr>
                <w:sz w:val="22"/>
                <w:szCs w:val="22"/>
              </w:rPr>
              <w:t>USLTG</w:t>
            </w:r>
            <w:r>
              <w:rPr>
                <w:sz w:val="22"/>
                <w:szCs w:val="22"/>
              </w:rPr>
              <w:t xml:space="preserve">:  </w:t>
            </w:r>
            <w:r w:rsidR="00A76D46" w:rsidRPr="00C1554C">
              <w:rPr>
                <w:b w:val="0"/>
                <w:sz w:val="22"/>
                <w:szCs w:val="22"/>
              </w:rPr>
              <w:t>Tells us about Fleur De Lis</w:t>
            </w:r>
            <w:r w:rsidR="006B2FB8">
              <w:rPr>
                <w:b w:val="0"/>
                <w:sz w:val="22"/>
                <w:szCs w:val="22"/>
              </w:rPr>
              <w:t xml:space="preserve"> Tea Company</w:t>
            </w:r>
            <w:r w:rsidR="00A76D46" w:rsidRPr="00C36FB6">
              <w:rPr>
                <w:b w:val="0"/>
                <w:sz w:val="22"/>
                <w:szCs w:val="22"/>
              </w:rPr>
              <w:t xml:space="preserve">: </w:t>
            </w:r>
            <w:r w:rsidR="00D46C08" w:rsidRPr="00C36FB6">
              <w:rPr>
                <w:b w:val="0"/>
                <w:sz w:val="22"/>
                <w:szCs w:val="22"/>
              </w:rPr>
              <w:t xml:space="preserve"> when did you begin the Company, how big is your tea growing operation, how many tea plants to you currently have, what is your plan for tea in the future.</w:t>
            </w:r>
          </w:p>
          <w:p w14:paraId="7C8CBDC0" w14:textId="77777777" w:rsidR="00930E65" w:rsidRPr="00C044B4" w:rsidRDefault="00930E65" w:rsidP="00DC21E1">
            <w:pPr>
              <w:pStyle w:val="Question"/>
              <w:spacing w:after="0"/>
              <w:rPr>
                <w:b w:val="0"/>
                <w:sz w:val="8"/>
                <w:szCs w:val="8"/>
              </w:rPr>
            </w:pPr>
          </w:p>
          <w:p w14:paraId="06B9C289" w14:textId="4E842710" w:rsidR="00843033" w:rsidRPr="00565BD2" w:rsidRDefault="00DC21E1" w:rsidP="00DC21E1">
            <w:pPr>
              <w:pStyle w:val="Answer"/>
              <w:rPr>
                <w:b w:val="0"/>
                <w:sz w:val="22"/>
                <w:szCs w:val="22"/>
              </w:rPr>
            </w:pPr>
            <w:r w:rsidRPr="00DC21E1">
              <w:t>Barron</w:t>
            </w:r>
            <w:r>
              <w:t xml:space="preserve">:  </w:t>
            </w:r>
            <w:r w:rsidR="003C54CB" w:rsidRPr="00565BD2">
              <w:rPr>
                <w:rFonts w:eastAsia="Times New Roman"/>
                <w:b w:val="0"/>
                <w:sz w:val="22"/>
                <w:szCs w:val="22"/>
              </w:rPr>
              <w:t>Planting</w:t>
            </w:r>
            <w:r w:rsidR="003C54CB">
              <w:rPr>
                <w:rFonts w:eastAsia="Times New Roman"/>
                <w:b w:val="0"/>
                <w:sz w:val="22"/>
                <w:szCs w:val="22"/>
              </w:rPr>
              <w:t xml:space="preserve"> at Fleur De Lis</w:t>
            </w:r>
            <w:r w:rsidR="008F41ED">
              <w:rPr>
                <w:rFonts w:eastAsia="Times New Roman"/>
                <w:b w:val="0"/>
                <w:sz w:val="22"/>
                <w:szCs w:val="22"/>
              </w:rPr>
              <w:t xml:space="preserve"> began in October 2017;</w:t>
            </w:r>
            <w:r w:rsidR="003C54CB" w:rsidRPr="00565BD2">
              <w:rPr>
                <w:rFonts w:eastAsia="Times New Roman"/>
                <w:b w:val="0"/>
                <w:sz w:val="22"/>
                <w:szCs w:val="22"/>
              </w:rPr>
              <w:t xml:space="preserve"> currently I have 900 plants, and another 150 in the nursery </w:t>
            </w:r>
            <w:proofErr w:type="gramStart"/>
            <w:r w:rsidR="003C54CB" w:rsidRPr="00565BD2">
              <w:rPr>
                <w:rFonts w:eastAsia="Times New Roman"/>
                <w:b w:val="0"/>
                <w:sz w:val="22"/>
                <w:szCs w:val="22"/>
              </w:rPr>
              <w:t>raised</w:t>
            </w:r>
            <w:proofErr w:type="gramEnd"/>
            <w:r w:rsidR="003C54CB" w:rsidRPr="00565BD2">
              <w:rPr>
                <w:rFonts w:eastAsia="Times New Roman"/>
                <w:b w:val="0"/>
                <w:sz w:val="22"/>
                <w:szCs w:val="22"/>
              </w:rPr>
              <w:t xml:space="preserve"> from seeds from my plants some of which I will share with neighbors and members. </w:t>
            </w:r>
            <w:r w:rsidR="003C54CB">
              <w:rPr>
                <w:rFonts w:eastAsia="Times New Roman"/>
                <w:b w:val="0"/>
                <w:sz w:val="22"/>
                <w:szCs w:val="22"/>
              </w:rPr>
              <w:t xml:space="preserve"> </w:t>
            </w:r>
            <w:r w:rsidR="003C54CB" w:rsidRPr="00565BD2">
              <w:rPr>
                <w:rFonts w:eastAsia="Times New Roman"/>
                <w:b w:val="0"/>
                <w:sz w:val="22"/>
                <w:szCs w:val="22"/>
              </w:rPr>
              <w:t>I expect to clear more land this year to triple the number plants in production, and</w:t>
            </w:r>
            <w:r w:rsidR="008F13AD">
              <w:rPr>
                <w:rFonts w:eastAsia="Times New Roman"/>
                <w:b w:val="0"/>
                <w:sz w:val="22"/>
                <w:szCs w:val="22"/>
              </w:rPr>
              <w:t xml:space="preserve"> I’m in the design stages of a tea house and p</w:t>
            </w:r>
            <w:r w:rsidR="00A76D46">
              <w:rPr>
                <w:rFonts w:eastAsia="Times New Roman"/>
                <w:b w:val="0"/>
                <w:sz w:val="22"/>
                <w:szCs w:val="22"/>
              </w:rPr>
              <w:t>rocessing facility.</w:t>
            </w:r>
          </w:p>
          <w:p w14:paraId="3E587625" w14:textId="77777777" w:rsidR="00930E65" w:rsidRPr="00C044B4" w:rsidRDefault="00930E65" w:rsidP="00DC21E1">
            <w:pPr>
              <w:pStyle w:val="Answer"/>
              <w:rPr>
                <w:b w:val="0"/>
                <w:sz w:val="8"/>
                <w:szCs w:val="8"/>
              </w:rPr>
            </w:pPr>
          </w:p>
          <w:p w14:paraId="21B53BF5" w14:textId="77777777" w:rsidR="008F41ED" w:rsidRPr="00F054BB" w:rsidRDefault="00DC21E1" w:rsidP="008F41ED">
            <w:pPr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USLTG</w:t>
            </w:r>
            <w:r>
              <w:rPr>
                <w:b w:val="0"/>
                <w:sz w:val="22"/>
                <w:szCs w:val="22"/>
              </w:rPr>
              <w:t xml:space="preserve">:  </w:t>
            </w:r>
            <w:r w:rsidR="008F41ED" w:rsidRPr="00F054BB">
              <w:rPr>
                <w:b w:val="0"/>
                <w:sz w:val="22"/>
                <w:szCs w:val="22"/>
              </w:rPr>
              <w:t>What’s the best part about growing tea?</w:t>
            </w:r>
          </w:p>
          <w:p w14:paraId="62B94BF8" w14:textId="351C8208" w:rsidR="00930E65" w:rsidRPr="00C044B4" w:rsidRDefault="00930E65" w:rsidP="00DC21E1">
            <w:pPr>
              <w:pStyle w:val="Question"/>
              <w:spacing w:after="0"/>
              <w:rPr>
                <w:b w:val="0"/>
                <w:sz w:val="8"/>
                <w:szCs w:val="8"/>
              </w:rPr>
            </w:pPr>
          </w:p>
          <w:p w14:paraId="0E7F8941" w14:textId="74FA1042" w:rsidR="00843033" w:rsidRPr="003C54CB" w:rsidRDefault="00DC21E1" w:rsidP="00DC21E1">
            <w:pPr>
              <w:pStyle w:val="Answer"/>
              <w:rPr>
                <w:b w:val="0"/>
                <w:sz w:val="22"/>
                <w:szCs w:val="22"/>
              </w:rPr>
            </w:pPr>
            <w:r>
              <w:t>Barron</w:t>
            </w:r>
            <w:r>
              <w:rPr>
                <w:b w:val="0"/>
              </w:rPr>
              <w:t xml:space="preserve">:  </w:t>
            </w:r>
            <w:r w:rsidR="003C54CB" w:rsidRPr="003C54CB">
              <w:rPr>
                <w:rFonts w:eastAsia="Times New Roman"/>
                <w:b w:val="0"/>
                <w:sz w:val="22"/>
                <w:szCs w:val="22"/>
              </w:rPr>
              <w:t>I love working in the garden but the best thing is the camaraderie of the fellow growers and enthusiast that I have met.</w:t>
            </w:r>
          </w:p>
          <w:p w14:paraId="31B14A29" w14:textId="77777777" w:rsidR="00930E65" w:rsidRPr="00C044B4" w:rsidRDefault="00930E65" w:rsidP="00DC21E1">
            <w:pPr>
              <w:pStyle w:val="Answer"/>
              <w:rPr>
                <w:b w:val="0"/>
                <w:sz w:val="8"/>
                <w:szCs w:val="8"/>
              </w:rPr>
            </w:pPr>
          </w:p>
          <w:p w14:paraId="4C7AE5AE" w14:textId="77777777" w:rsidR="00A20D21" w:rsidRPr="00F054BB" w:rsidRDefault="00930E65" w:rsidP="00A20D21">
            <w:pPr>
              <w:rPr>
                <w:b w:val="0"/>
                <w:sz w:val="22"/>
                <w:szCs w:val="22"/>
              </w:rPr>
            </w:pPr>
            <w:r w:rsidRPr="00DC21E1">
              <w:rPr>
                <w:sz w:val="22"/>
                <w:szCs w:val="22"/>
              </w:rPr>
              <w:t>USLTG</w:t>
            </w:r>
            <w:r>
              <w:rPr>
                <w:sz w:val="22"/>
                <w:szCs w:val="22"/>
              </w:rPr>
              <w:t xml:space="preserve">:  </w:t>
            </w:r>
            <w:r w:rsidR="00A20D21" w:rsidRPr="00F054BB">
              <w:rPr>
                <w:b w:val="0"/>
                <w:sz w:val="22"/>
                <w:szCs w:val="22"/>
              </w:rPr>
              <w:t>What is one of the challenges in growing tea?</w:t>
            </w:r>
          </w:p>
          <w:p w14:paraId="182A73A3" w14:textId="77777777" w:rsidR="00930E65" w:rsidRPr="00C044B4" w:rsidRDefault="00930E65" w:rsidP="00930E65">
            <w:pPr>
              <w:pStyle w:val="Question"/>
              <w:spacing w:after="0"/>
              <w:rPr>
                <w:b w:val="0"/>
                <w:sz w:val="8"/>
                <w:szCs w:val="8"/>
              </w:rPr>
            </w:pPr>
          </w:p>
          <w:p w14:paraId="2FA302E4" w14:textId="27A39F92" w:rsidR="00930E65" w:rsidRDefault="00930E65" w:rsidP="00930E65">
            <w:pPr>
              <w:pStyle w:val="Answer"/>
            </w:pPr>
            <w:r w:rsidRPr="00DC21E1">
              <w:t>Barron</w:t>
            </w:r>
            <w:r>
              <w:t xml:space="preserve">:  </w:t>
            </w:r>
            <w:r w:rsidR="00A76D46" w:rsidRPr="00A76D46">
              <w:rPr>
                <w:rFonts w:eastAsia="Times New Roman"/>
                <w:b w:val="0"/>
                <w:sz w:val="22"/>
                <w:szCs w:val="22"/>
              </w:rPr>
              <w:t>For me</w:t>
            </w:r>
            <w:r w:rsidR="00A76D46">
              <w:rPr>
                <w:rFonts w:eastAsia="Times New Roman"/>
                <w:b w:val="0"/>
                <w:sz w:val="22"/>
                <w:szCs w:val="22"/>
              </w:rPr>
              <w:t>,</w:t>
            </w:r>
            <w:r w:rsidR="00A76D46" w:rsidRPr="00A76D46">
              <w:rPr>
                <w:rFonts w:eastAsia="Times New Roman"/>
                <w:b w:val="0"/>
                <w:sz w:val="22"/>
                <w:szCs w:val="22"/>
              </w:rPr>
              <w:t xml:space="preserve"> deciding on the type of irrigation was the most challenging. At planting I did not have access to a well so I had to substitute pond water w</w:t>
            </w:r>
            <w:r w:rsidR="00A76D46">
              <w:rPr>
                <w:rFonts w:eastAsia="Times New Roman"/>
                <w:b w:val="0"/>
                <w:sz w:val="22"/>
                <w:szCs w:val="22"/>
              </w:rPr>
              <w:t>hich presents several concerns.</w:t>
            </w:r>
          </w:p>
          <w:p w14:paraId="1BB2B408" w14:textId="77777777" w:rsidR="00930E65" w:rsidRPr="00C044B4" w:rsidRDefault="00930E65" w:rsidP="00930E65">
            <w:pPr>
              <w:pStyle w:val="Answer"/>
              <w:rPr>
                <w:b w:val="0"/>
                <w:sz w:val="8"/>
                <w:szCs w:val="8"/>
              </w:rPr>
            </w:pPr>
          </w:p>
          <w:p w14:paraId="1944F6A4" w14:textId="77777777" w:rsidR="00E0245B" w:rsidRPr="00F054BB" w:rsidRDefault="00930E65" w:rsidP="00E0245B">
            <w:pPr>
              <w:rPr>
                <w:b w:val="0"/>
                <w:sz w:val="22"/>
                <w:szCs w:val="22"/>
              </w:rPr>
            </w:pPr>
            <w:r w:rsidRPr="00DC21E1">
              <w:rPr>
                <w:sz w:val="22"/>
                <w:szCs w:val="22"/>
              </w:rPr>
              <w:t>USLTG</w:t>
            </w:r>
            <w:r>
              <w:rPr>
                <w:sz w:val="22"/>
                <w:szCs w:val="22"/>
              </w:rPr>
              <w:t xml:space="preserve">:  </w:t>
            </w:r>
            <w:r w:rsidR="00E0245B" w:rsidRPr="00F054BB">
              <w:rPr>
                <w:b w:val="0"/>
                <w:sz w:val="22"/>
                <w:szCs w:val="22"/>
              </w:rPr>
              <w:t>What one suggestion would you make for novices beginning to grow tea (in pots, in the back yard, and/or in a tea field)?</w:t>
            </w:r>
          </w:p>
          <w:p w14:paraId="5C3D1025" w14:textId="77777777" w:rsidR="00930E65" w:rsidRPr="00C044B4" w:rsidRDefault="00930E65" w:rsidP="00930E65">
            <w:pPr>
              <w:pStyle w:val="Question"/>
              <w:spacing w:after="0"/>
              <w:rPr>
                <w:b w:val="0"/>
                <w:sz w:val="8"/>
                <w:szCs w:val="8"/>
              </w:rPr>
            </w:pPr>
          </w:p>
          <w:p w14:paraId="71779BE5" w14:textId="58C0DACE" w:rsidR="007075B8" w:rsidRPr="00C21CCF" w:rsidRDefault="00930E65" w:rsidP="00D30F3D">
            <w:pPr>
              <w:rPr>
                <w:rFonts w:eastAsia="Times New Roman"/>
                <w:b w:val="0"/>
                <w:sz w:val="22"/>
                <w:szCs w:val="22"/>
              </w:rPr>
            </w:pPr>
            <w:r w:rsidRPr="00DC21E1">
              <w:t>Barron</w:t>
            </w:r>
            <w:r>
              <w:t xml:space="preserve">:  </w:t>
            </w:r>
            <w:r w:rsidR="00335594">
              <w:rPr>
                <w:rFonts w:eastAsia="Times New Roman"/>
                <w:b w:val="0"/>
                <w:sz w:val="22"/>
                <w:szCs w:val="22"/>
              </w:rPr>
              <w:t>Enjoy the experience.  T</w:t>
            </w:r>
            <w:r w:rsidR="00C21CCF" w:rsidRPr="00C21CCF">
              <w:rPr>
                <w:rFonts w:eastAsia="Times New Roman"/>
                <w:b w:val="0"/>
                <w:sz w:val="22"/>
                <w:szCs w:val="22"/>
              </w:rPr>
              <w:t>here is plenty of helpful advice available</w:t>
            </w:r>
            <w:r w:rsidR="00335594">
              <w:rPr>
                <w:rFonts w:eastAsia="Times New Roman"/>
                <w:b w:val="0"/>
                <w:sz w:val="22"/>
                <w:szCs w:val="22"/>
              </w:rPr>
              <w:t xml:space="preserve"> </w:t>
            </w:r>
            <w:r w:rsidR="00C21CCF" w:rsidRPr="00C21CCF">
              <w:rPr>
                <w:rFonts w:eastAsia="Times New Roman"/>
                <w:b w:val="0"/>
                <w:sz w:val="22"/>
                <w:szCs w:val="22"/>
              </w:rPr>
              <w:t>for whatever level you plan to start.</w:t>
            </w:r>
            <w:r w:rsidR="00C21CCF">
              <w:rPr>
                <w:rFonts w:eastAsia="Times New Roman"/>
                <w:b w:val="0"/>
                <w:sz w:val="22"/>
                <w:szCs w:val="22"/>
              </w:rPr>
              <w:t xml:space="preserve">  Have fun and </w:t>
            </w:r>
            <w:r w:rsidR="00335594">
              <w:rPr>
                <w:rFonts w:eastAsia="Times New Roman"/>
                <w:b w:val="0"/>
                <w:sz w:val="22"/>
                <w:szCs w:val="22"/>
              </w:rPr>
              <w:t>share all you learn.</w:t>
            </w:r>
          </w:p>
          <w:p w14:paraId="14A48473" w14:textId="0DCC008D" w:rsidR="008F76B1" w:rsidRPr="00C21CCF" w:rsidRDefault="00306DF6" w:rsidP="00D30F3D">
            <w:pPr>
              <w:pStyle w:val="Quote"/>
              <w:spacing w:after="0" w:line="240" w:lineRule="auto"/>
              <w:rPr>
                <w:b w:val="0"/>
                <w:bCs w:val="0"/>
                <w:sz w:val="24"/>
                <w:szCs w:val="24"/>
              </w:rPr>
            </w:pPr>
            <w:r w:rsidRPr="008668AA">
              <w:rPr>
                <w:szCs w:val="28"/>
              </w:rPr>
              <w:t>UPCOMING EVENTS</w:t>
            </w:r>
            <w:r w:rsidR="008F76B1" w:rsidRPr="00245E5C">
              <w:rPr>
                <w:sz w:val="24"/>
                <w:szCs w:val="24"/>
              </w:rPr>
              <w:t>-  1)  The USLTG membership recruitment “Meet and Greet” at the World Tea Expo, Las Vegas, NV, Convention Center</w:t>
            </w:r>
            <w:r w:rsidR="004B74A5">
              <w:rPr>
                <w:sz w:val="24"/>
                <w:szCs w:val="24"/>
              </w:rPr>
              <w:t>, Rm S226</w:t>
            </w:r>
            <w:r w:rsidR="008F76B1" w:rsidRPr="00245E5C">
              <w:rPr>
                <w:sz w:val="24"/>
                <w:szCs w:val="24"/>
              </w:rPr>
              <w:t>, is on June 12</w:t>
            </w:r>
            <w:r w:rsidR="008F76B1" w:rsidRPr="00245E5C">
              <w:rPr>
                <w:sz w:val="24"/>
                <w:szCs w:val="24"/>
                <w:vertAlign w:val="superscript"/>
              </w:rPr>
              <w:t>th</w:t>
            </w:r>
            <w:r w:rsidR="00ED5BF9" w:rsidRPr="00245E5C">
              <w:rPr>
                <w:sz w:val="24"/>
                <w:szCs w:val="24"/>
                <w:vertAlign w:val="superscript"/>
              </w:rPr>
              <w:t xml:space="preserve"> </w:t>
            </w:r>
            <w:r w:rsidR="00ED5BF9" w:rsidRPr="00245E5C">
              <w:rPr>
                <w:sz w:val="24"/>
                <w:szCs w:val="24"/>
              </w:rPr>
              <w:t>(</w:t>
            </w:r>
            <w:r w:rsidR="00476FBC">
              <w:rPr>
                <w:sz w:val="24"/>
                <w:szCs w:val="24"/>
              </w:rPr>
              <w:t>4-5</w:t>
            </w:r>
            <w:r w:rsidR="008F76B1" w:rsidRPr="00245E5C">
              <w:rPr>
                <w:sz w:val="24"/>
                <w:szCs w:val="24"/>
              </w:rPr>
              <w:t>:30 PM</w:t>
            </w:r>
            <w:r w:rsidR="00ED5BF9" w:rsidRPr="00245E5C">
              <w:rPr>
                <w:sz w:val="24"/>
                <w:szCs w:val="24"/>
              </w:rPr>
              <w:t>)</w:t>
            </w:r>
            <w:r w:rsidR="004B74A5">
              <w:rPr>
                <w:sz w:val="24"/>
                <w:szCs w:val="24"/>
              </w:rPr>
              <w:t>.</w:t>
            </w:r>
            <w:r w:rsidR="001C2473">
              <w:rPr>
                <w:sz w:val="24"/>
                <w:szCs w:val="24"/>
              </w:rPr>
              <w:t xml:space="preserve">  All Expo attenders</w:t>
            </w:r>
            <w:bookmarkStart w:id="0" w:name="_GoBack"/>
            <w:bookmarkEnd w:id="0"/>
            <w:r w:rsidR="008F76B1" w:rsidRPr="00245E5C">
              <w:rPr>
                <w:sz w:val="24"/>
                <w:szCs w:val="24"/>
              </w:rPr>
              <w:t xml:space="preserve"> are invited.  2)  The Texas chapter of the USLTG will host</w:t>
            </w:r>
            <w:r w:rsidR="00195F70">
              <w:rPr>
                <w:sz w:val="24"/>
                <w:szCs w:val="24"/>
              </w:rPr>
              <w:t xml:space="preserve"> its organizational meeting at T</w:t>
            </w:r>
            <w:r w:rsidR="008F76B1" w:rsidRPr="00245E5C">
              <w:rPr>
                <w:sz w:val="24"/>
                <w:szCs w:val="24"/>
              </w:rPr>
              <w:t xml:space="preserve">he Cultured </w:t>
            </w:r>
            <w:r w:rsidR="001E01F8" w:rsidRPr="00245E5C">
              <w:rPr>
                <w:sz w:val="24"/>
                <w:szCs w:val="24"/>
              </w:rPr>
              <w:t>Cup,</w:t>
            </w:r>
            <w:r w:rsidR="006C1515" w:rsidRPr="00245E5C">
              <w:rPr>
                <w:sz w:val="24"/>
                <w:szCs w:val="24"/>
              </w:rPr>
              <w:t xml:space="preserve"> </w:t>
            </w:r>
            <w:r w:rsidR="00195F70">
              <w:rPr>
                <w:sz w:val="24"/>
                <w:szCs w:val="24"/>
              </w:rPr>
              <w:t xml:space="preserve">5 PM </w:t>
            </w:r>
            <w:r w:rsidR="006C1515" w:rsidRPr="00245E5C">
              <w:rPr>
                <w:sz w:val="24"/>
                <w:szCs w:val="24"/>
              </w:rPr>
              <w:t>on July</w:t>
            </w:r>
            <w:r w:rsidR="001E01F8" w:rsidRPr="00245E5C">
              <w:rPr>
                <w:sz w:val="24"/>
                <w:szCs w:val="24"/>
              </w:rPr>
              <w:t xml:space="preserve"> 21</w:t>
            </w:r>
            <w:r w:rsidR="001E01F8" w:rsidRPr="00245E5C">
              <w:rPr>
                <w:sz w:val="24"/>
                <w:szCs w:val="24"/>
                <w:vertAlign w:val="superscript"/>
              </w:rPr>
              <w:t>st</w:t>
            </w:r>
            <w:r w:rsidR="00195F70">
              <w:rPr>
                <w:sz w:val="24"/>
                <w:szCs w:val="24"/>
              </w:rPr>
              <w:t xml:space="preserve"> [13731 Omega Rd. Dallas, 75244</w:t>
            </w:r>
            <w:r w:rsidR="001E01F8" w:rsidRPr="00245E5C">
              <w:rPr>
                <w:sz w:val="24"/>
                <w:szCs w:val="24"/>
              </w:rPr>
              <w:t>]</w:t>
            </w:r>
            <w:r w:rsidR="00195F70">
              <w:rPr>
                <w:sz w:val="24"/>
                <w:szCs w:val="24"/>
              </w:rPr>
              <w:t>.</w:t>
            </w:r>
            <w:r w:rsidR="001E01F8" w:rsidRPr="00245E5C">
              <w:rPr>
                <w:sz w:val="24"/>
                <w:szCs w:val="24"/>
              </w:rPr>
              <w:t xml:space="preserve">  </w:t>
            </w:r>
            <w:r w:rsidR="00F97A6F">
              <w:rPr>
                <w:sz w:val="24"/>
                <w:szCs w:val="24"/>
              </w:rPr>
              <w:t>Everyone is invited (bring a friend)</w:t>
            </w:r>
            <w:r w:rsidR="008F76B1" w:rsidRPr="00245E5C">
              <w:rPr>
                <w:sz w:val="24"/>
                <w:szCs w:val="24"/>
              </w:rPr>
              <w:t xml:space="preserve">.  </w:t>
            </w:r>
            <w:r w:rsidR="007A6763" w:rsidRPr="00245E5C">
              <w:rPr>
                <w:sz w:val="24"/>
                <w:szCs w:val="24"/>
              </w:rPr>
              <w:t xml:space="preserve">3)  Watch </w:t>
            </w:r>
            <w:r w:rsidR="00652396">
              <w:rPr>
                <w:sz w:val="24"/>
                <w:szCs w:val="24"/>
              </w:rPr>
              <w:t>for information about the USLTG</w:t>
            </w:r>
            <w:r w:rsidR="007A6763" w:rsidRPr="00245E5C">
              <w:rPr>
                <w:sz w:val="24"/>
                <w:szCs w:val="24"/>
              </w:rPr>
              <w:t>’s 2019 annual meeting in Eugene, Oregon</w:t>
            </w:r>
            <w:r w:rsidR="007A6763" w:rsidRPr="00245E5C">
              <w:rPr>
                <w:color w:val="317861" w:themeColor="accent3" w:themeShade="80"/>
                <w:sz w:val="24"/>
                <w:szCs w:val="24"/>
              </w:rPr>
              <w:t xml:space="preserve">.  </w:t>
            </w:r>
          </w:p>
        </w:tc>
      </w:tr>
    </w:tbl>
    <w:p w14:paraId="0D4983B4" w14:textId="77777777" w:rsidR="00542156" w:rsidRPr="00F8099A" w:rsidRDefault="00542156" w:rsidP="00136AA7"/>
    <w:sectPr w:rsidR="00542156" w:rsidRPr="00F8099A" w:rsidSect="00F8099A">
      <w:headerReference w:type="default" r:id="rId15"/>
      <w:pgSz w:w="12240" w:h="15840" w:code="1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3E3F0" w14:textId="77777777" w:rsidR="00A51BA3" w:rsidRDefault="00A51BA3" w:rsidP="00D04819">
      <w:pPr>
        <w:spacing w:after="0" w:line="240" w:lineRule="auto"/>
      </w:pPr>
      <w:r>
        <w:separator/>
      </w:r>
    </w:p>
    <w:p w14:paraId="255C5178" w14:textId="77777777" w:rsidR="00A51BA3" w:rsidRDefault="00A51BA3"/>
  </w:endnote>
  <w:endnote w:type="continuationSeparator" w:id="0">
    <w:p w14:paraId="73576397" w14:textId="77777777" w:rsidR="00A51BA3" w:rsidRDefault="00A51BA3" w:rsidP="00D04819">
      <w:pPr>
        <w:spacing w:after="0" w:line="240" w:lineRule="auto"/>
      </w:pPr>
      <w:r>
        <w:continuationSeparator/>
      </w:r>
    </w:p>
    <w:p w14:paraId="7A949548" w14:textId="77777777" w:rsidR="00A51BA3" w:rsidRDefault="00A51B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02B46" w14:textId="77777777" w:rsidR="00A51BA3" w:rsidRDefault="00A51BA3" w:rsidP="00D04819">
      <w:pPr>
        <w:spacing w:after="0" w:line="240" w:lineRule="auto"/>
      </w:pPr>
      <w:r>
        <w:separator/>
      </w:r>
    </w:p>
    <w:p w14:paraId="12690BDA" w14:textId="77777777" w:rsidR="00A51BA3" w:rsidRDefault="00A51BA3"/>
  </w:footnote>
  <w:footnote w:type="continuationSeparator" w:id="0">
    <w:p w14:paraId="6DC0FA8F" w14:textId="77777777" w:rsidR="00A51BA3" w:rsidRDefault="00A51BA3" w:rsidP="00D04819">
      <w:pPr>
        <w:spacing w:after="0" w:line="240" w:lineRule="auto"/>
      </w:pPr>
      <w:r>
        <w:continuationSeparator/>
      </w:r>
    </w:p>
    <w:p w14:paraId="1F592D59" w14:textId="77777777" w:rsidR="00A51BA3" w:rsidRDefault="00A51B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580361"/>
      <w:docPartObj>
        <w:docPartGallery w:val="Page Numbers (Top of Page)"/>
        <w:docPartUnique/>
      </w:docPartObj>
    </w:sdtPr>
    <w:sdtEndPr>
      <w:rPr>
        <w:noProof/>
        <w:color w:val="272D2D" w:themeColor="text2"/>
      </w:rPr>
    </w:sdtEndPr>
    <w:sdtContent>
      <w:p w14:paraId="4AC0584C" w14:textId="77777777" w:rsidR="00E1260A" w:rsidRPr="00E1260A" w:rsidRDefault="00E1260A">
        <w:pPr>
          <w:pStyle w:val="Header"/>
          <w:rPr>
            <w:color w:val="272D2D" w:themeColor="text2"/>
          </w:rPr>
        </w:pPr>
        <w:r w:rsidRPr="00E1260A">
          <w:rPr>
            <w:color w:val="272D2D" w:themeColor="text2"/>
          </w:rPr>
          <w:fldChar w:fldCharType="begin"/>
        </w:r>
        <w:r w:rsidRPr="00E1260A">
          <w:rPr>
            <w:color w:val="272D2D" w:themeColor="text2"/>
          </w:rPr>
          <w:instrText xml:space="preserve"> PAGE   \* MERGEFORMAT </w:instrText>
        </w:r>
        <w:r w:rsidRPr="00E1260A">
          <w:rPr>
            <w:color w:val="272D2D" w:themeColor="text2"/>
          </w:rPr>
          <w:fldChar w:fldCharType="separate"/>
        </w:r>
        <w:r w:rsidR="001C2473">
          <w:rPr>
            <w:noProof/>
            <w:color w:val="272D2D" w:themeColor="text2"/>
          </w:rPr>
          <w:t>2</w:t>
        </w:r>
        <w:r w:rsidRPr="00E1260A">
          <w:rPr>
            <w:noProof/>
            <w:color w:val="272D2D" w:themeColor="text2"/>
          </w:rPr>
          <w:fldChar w:fldCharType="end"/>
        </w:r>
      </w:p>
    </w:sdtContent>
  </w:sdt>
  <w:p w14:paraId="500836CC" w14:textId="77777777" w:rsidR="00D04819" w:rsidRDefault="00D048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DC"/>
    <w:rsid w:val="0003367A"/>
    <w:rsid w:val="00041D52"/>
    <w:rsid w:val="00047E02"/>
    <w:rsid w:val="00061402"/>
    <w:rsid w:val="00076ED4"/>
    <w:rsid w:val="000771B6"/>
    <w:rsid w:val="000837C8"/>
    <w:rsid w:val="00086103"/>
    <w:rsid w:val="00092BF7"/>
    <w:rsid w:val="000A2C77"/>
    <w:rsid w:val="000B165E"/>
    <w:rsid w:val="000C5DFF"/>
    <w:rsid w:val="000D1526"/>
    <w:rsid w:val="000E0995"/>
    <w:rsid w:val="000F19F2"/>
    <w:rsid w:val="000F7593"/>
    <w:rsid w:val="00102AE2"/>
    <w:rsid w:val="00104116"/>
    <w:rsid w:val="00106C5E"/>
    <w:rsid w:val="00121925"/>
    <w:rsid w:val="00136AA7"/>
    <w:rsid w:val="00137A2D"/>
    <w:rsid w:val="001459B7"/>
    <w:rsid w:val="001500D1"/>
    <w:rsid w:val="00153659"/>
    <w:rsid w:val="00161D2B"/>
    <w:rsid w:val="00164D7A"/>
    <w:rsid w:val="00195F70"/>
    <w:rsid w:val="001A1FBD"/>
    <w:rsid w:val="001C2473"/>
    <w:rsid w:val="001E01F8"/>
    <w:rsid w:val="001E5275"/>
    <w:rsid w:val="001F3E60"/>
    <w:rsid w:val="002030EE"/>
    <w:rsid w:val="0023068C"/>
    <w:rsid w:val="00240F23"/>
    <w:rsid w:val="00245E5C"/>
    <w:rsid w:val="00252D63"/>
    <w:rsid w:val="0026457F"/>
    <w:rsid w:val="00277ECF"/>
    <w:rsid w:val="00285750"/>
    <w:rsid w:val="00290ACF"/>
    <w:rsid w:val="00291553"/>
    <w:rsid w:val="0029481C"/>
    <w:rsid w:val="00295DF6"/>
    <w:rsid w:val="002A52D0"/>
    <w:rsid w:val="002B149E"/>
    <w:rsid w:val="002B1897"/>
    <w:rsid w:val="002C05A3"/>
    <w:rsid w:val="002C19F2"/>
    <w:rsid w:val="002D1808"/>
    <w:rsid w:val="002D423E"/>
    <w:rsid w:val="002D6612"/>
    <w:rsid w:val="002E19EB"/>
    <w:rsid w:val="002E76DB"/>
    <w:rsid w:val="002F3AC4"/>
    <w:rsid w:val="002F6E0D"/>
    <w:rsid w:val="002F710F"/>
    <w:rsid w:val="00306DF6"/>
    <w:rsid w:val="0031405B"/>
    <w:rsid w:val="00323F40"/>
    <w:rsid w:val="00335594"/>
    <w:rsid w:val="00344AA4"/>
    <w:rsid w:val="00345523"/>
    <w:rsid w:val="003457F4"/>
    <w:rsid w:val="003500BE"/>
    <w:rsid w:val="00350C82"/>
    <w:rsid w:val="00353B0B"/>
    <w:rsid w:val="0035754D"/>
    <w:rsid w:val="003624E6"/>
    <w:rsid w:val="0036479C"/>
    <w:rsid w:val="003718D1"/>
    <w:rsid w:val="003A06E8"/>
    <w:rsid w:val="003A790A"/>
    <w:rsid w:val="003C3553"/>
    <w:rsid w:val="003C54CB"/>
    <w:rsid w:val="003D15E5"/>
    <w:rsid w:val="003E18D5"/>
    <w:rsid w:val="003E4FA3"/>
    <w:rsid w:val="003F408E"/>
    <w:rsid w:val="00433B96"/>
    <w:rsid w:val="00454A5B"/>
    <w:rsid w:val="004579EF"/>
    <w:rsid w:val="00460DE6"/>
    <w:rsid w:val="00465266"/>
    <w:rsid w:val="00475F58"/>
    <w:rsid w:val="00476FBC"/>
    <w:rsid w:val="00480625"/>
    <w:rsid w:val="00483673"/>
    <w:rsid w:val="0049245E"/>
    <w:rsid w:val="00493635"/>
    <w:rsid w:val="004B74A5"/>
    <w:rsid w:val="004C4294"/>
    <w:rsid w:val="004C74A2"/>
    <w:rsid w:val="004D0772"/>
    <w:rsid w:val="004D16AD"/>
    <w:rsid w:val="004F2A55"/>
    <w:rsid w:val="00501F30"/>
    <w:rsid w:val="00521B6A"/>
    <w:rsid w:val="005239BA"/>
    <w:rsid w:val="005247A1"/>
    <w:rsid w:val="0052480E"/>
    <w:rsid w:val="00542156"/>
    <w:rsid w:val="00544BEF"/>
    <w:rsid w:val="00551ED6"/>
    <w:rsid w:val="0055758D"/>
    <w:rsid w:val="005612AD"/>
    <w:rsid w:val="00565BD2"/>
    <w:rsid w:val="00575327"/>
    <w:rsid w:val="00580226"/>
    <w:rsid w:val="00582E88"/>
    <w:rsid w:val="0058303C"/>
    <w:rsid w:val="00590B3C"/>
    <w:rsid w:val="00595B03"/>
    <w:rsid w:val="005A4635"/>
    <w:rsid w:val="005B383C"/>
    <w:rsid w:val="005C5911"/>
    <w:rsid w:val="005D02C6"/>
    <w:rsid w:val="005D0CD9"/>
    <w:rsid w:val="005D6AF3"/>
    <w:rsid w:val="0060546B"/>
    <w:rsid w:val="00606D82"/>
    <w:rsid w:val="00614DBB"/>
    <w:rsid w:val="00615F88"/>
    <w:rsid w:val="00617EBB"/>
    <w:rsid w:val="00634AB8"/>
    <w:rsid w:val="00642C04"/>
    <w:rsid w:val="00646BAE"/>
    <w:rsid w:val="00652396"/>
    <w:rsid w:val="00656844"/>
    <w:rsid w:val="00667D08"/>
    <w:rsid w:val="006841B0"/>
    <w:rsid w:val="00692E2D"/>
    <w:rsid w:val="006A5066"/>
    <w:rsid w:val="006A7D36"/>
    <w:rsid w:val="006B0CC3"/>
    <w:rsid w:val="006B2FB8"/>
    <w:rsid w:val="006C1515"/>
    <w:rsid w:val="006E0019"/>
    <w:rsid w:val="006E4974"/>
    <w:rsid w:val="006E53BA"/>
    <w:rsid w:val="00701356"/>
    <w:rsid w:val="007075B8"/>
    <w:rsid w:val="007126C0"/>
    <w:rsid w:val="00723704"/>
    <w:rsid w:val="00727533"/>
    <w:rsid w:val="0074544F"/>
    <w:rsid w:val="00746650"/>
    <w:rsid w:val="00746927"/>
    <w:rsid w:val="007518AB"/>
    <w:rsid w:val="007529D3"/>
    <w:rsid w:val="007558C7"/>
    <w:rsid w:val="00770B04"/>
    <w:rsid w:val="00773234"/>
    <w:rsid w:val="00774293"/>
    <w:rsid w:val="00775805"/>
    <w:rsid w:val="00780476"/>
    <w:rsid w:val="00782DB8"/>
    <w:rsid w:val="0079488E"/>
    <w:rsid w:val="00797B09"/>
    <w:rsid w:val="007A6763"/>
    <w:rsid w:val="007A7E5F"/>
    <w:rsid w:val="007B737B"/>
    <w:rsid w:val="007C60C4"/>
    <w:rsid w:val="007D011D"/>
    <w:rsid w:val="007D08DD"/>
    <w:rsid w:val="007D5E33"/>
    <w:rsid w:val="007E3D7D"/>
    <w:rsid w:val="007F12DC"/>
    <w:rsid w:val="007F29E1"/>
    <w:rsid w:val="007F578A"/>
    <w:rsid w:val="0080211F"/>
    <w:rsid w:val="00803D00"/>
    <w:rsid w:val="00805BF0"/>
    <w:rsid w:val="008113D1"/>
    <w:rsid w:val="00817107"/>
    <w:rsid w:val="0082783D"/>
    <w:rsid w:val="0083121F"/>
    <w:rsid w:val="00831716"/>
    <w:rsid w:val="00832210"/>
    <w:rsid w:val="00843033"/>
    <w:rsid w:val="008555F9"/>
    <w:rsid w:val="00857AD4"/>
    <w:rsid w:val="0086363C"/>
    <w:rsid w:val="008668AA"/>
    <w:rsid w:val="00892442"/>
    <w:rsid w:val="008B0CB7"/>
    <w:rsid w:val="008B4374"/>
    <w:rsid w:val="008B51E3"/>
    <w:rsid w:val="008D62E1"/>
    <w:rsid w:val="008E5E97"/>
    <w:rsid w:val="008E5FF0"/>
    <w:rsid w:val="008F13AD"/>
    <w:rsid w:val="008F1A7B"/>
    <w:rsid w:val="008F41ED"/>
    <w:rsid w:val="008F76B1"/>
    <w:rsid w:val="00915D51"/>
    <w:rsid w:val="0092141A"/>
    <w:rsid w:val="00924CC6"/>
    <w:rsid w:val="00930E65"/>
    <w:rsid w:val="0094254E"/>
    <w:rsid w:val="00943A5B"/>
    <w:rsid w:val="00952695"/>
    <w:rsid w:val="009652C1"/>
    <w:rsid w:val="009660DB"/>
    <w:rsid w:val="00966E8F"/>
    <w:rsid w:val="00980F77"/>
    <w:rsid w:val="00991439"/>
    <w:rsid w:val="009A6436"/>
    <w:rsid w:val="009A7276"/>
    <w:rsid w:val="009B33C6"/>
    <w:rsid w:val="009B3DE0"/>
    <w:rsid w:val="009B46C1"/>
    <w:rsid w:val="009B65BC"/>
    <w:rsid w:val="009D6CD6"/>
    <w:rsid w:val="009E4F4F"/>
    <w:rsid w:val="009F2700"/>
    <w:rsid w:val="00A003C0"/>
    <w:rsid w:val="00A10BDF"/>
    <w:rsid w:val="00A1730C"/>
    <w:rsid w:val="00A20D21"/>
    <w:rsid w:val="00A314F0"/>
    <w:rsid w:val="00A51BA3"/>
    <w:rsid w:val="00A556A1"/>
    <w:rsid w:val="00A63A06"/>
    <w:rsid w:val="00A63D39"/>
    <w:rsid w:val="00A64DC2"/>
    <w:rsid w:val="00A701B8"/>
    <w:rsid w:val="00A70B9E"/>
    <w:rsid w:val="00A73146"/>
    <w:rsid w:val="00A76D46"/>
    <w:rsid w:val="00A87DF2"/>
    <w:rsid w:val="00A917BC"/>
    <w:rsid w:val="00AA5F61"/>
    <w:rsid w:val="00AA60F2"/>
    <w:rsid w:val="00AB1DE5"/>
    <w:rsid w:val="00AE020E"/>
    <w:rsid w:val="00AE1483"/>
    <w:rsid w:val="00AE646C"/>
    <w:rsid w:val="00AE702E"/>
    <w:rsid w:val="00B01D23"/>
    <w:rsid w:val="00B02101"/>
    <w:rsid w:val="00B14894"/>
    <w:rsid w:val="00B14CBA"/>
    <w:rsid w:val="00B2222A"/>
    <w:rsid w:val="00B315A7"/>
    <w:rsid w:val="00B4147A"/>
    <w:rsid w:val="00B46872"/>
    <w:rsid w:val="00B54DA1"/>
    <w:rsid w:val="00B822BA"/>
    <w:rsid w:val="00B90056"/>
    <w:rsid w:val="00B90270"/>
    <w:rsid w:val="00B912A8"/>
    <w:rsid w:val="00B92D58"/>
    <w:rsid w:val="00BA2E28"/>
    <w:rsid w:val="00BA690E"/>
    <w:rsid w:val="00BB6BD1"/>
    <w:rsid w:val="00BE13DB"/>
    <w:rsid w:val="00BF5905"/>
    <w:rsid w:val="00C027F1"/>
    <w:rsid w:val="00C044B4"/>
    <w:rsid w:val="00C0680A"/>
    <w:rsid w:val="00C1554C"/>
    <w:rsid w:val="00C21CCF"/>
    <w:rsid w:val="00C36FB6"/>
    <w:rsid w:val="00C429CB"/>
    <w:rsid w:val="00C452D9"/>
    <w:rsid w:val="00C53FB1"/>
    <w:rsid w:val="00C7131A"/>
    <w:rsid w:val="00C7762E"/>
    <w:rsid w:val="00C801E3"/>
    <w:rsid w:val="00C85B07"/>
    <w:rsid w:val="00C9562F"/>
    <w:rsid w:val="00CC06F1"/>
    <w:rsid w:val="00CC171A"/>
    <w:rsid w:val="00CC550B"/>
    <w:rsid w:val="00CC6959"/>
    <w:rsid w:val="00CD581F"/>
    <w:rsid w:val="00CF633E"/>
    <w:rsid w:val="00D0052B"/>
    <w:rsid w:val="00D04819"/>
    <w:rsid w:val="00D30F3D"/>
    <w:rsid w:val="00D34F93"/>
    <w:rsid w:val="00D36AD1"/>
    <w:rsid w:val="00D4306B"/>
    <w:rsid w:val="00D43D9E"/>
    <w:rsid w:val="00D45550"/>
    <w:rsid w:val="00D463AA"/>
    <w:rsid w:val="00D46C08"/>
    <w:rsid w:val="00D64DA4"/>
    <w:rsid w:val="00D9066C"/>
    <w:rsid w:val="00D90749"/>
    <w:rsid w:val="00D9292C"/>
    <w:rsid w:val="00D9628A"/>
    <w:rsid w:val="00D9758E"/>
    <w:rsid w:val="00DA00C0"/>
    <w:rsid w:val="00DA2DE1"/>
    <w:rsid w:val="00DA66C2"/>
    <w:rsid w:val="00DB03A6"/>
    <w:rsid w:val="00DB5A5A"/>
    <w:rsid w:val="00DC21E1"/>
    <w:rsid w:val="00DC4244"/>
    <w:rsid w:val="00DD3E6A"/>
    <w:rsid w:val="00DF4962"/>
    <w:rsid w:val="00E0245B"/>
    <w:rsid w:val="00E1260A"/>
    <w:rsid w:val="00E22465"/>
    <w:rsid w:val="00E321C3"/>
    <w:rsid w:val="00E35E14"/>
    <w:rsid w:val="00E45E99"/>
    <w:rsid w:val="00E47E72"/>
    <w:rsid w:val="00E570B4"/>
    <w:rsid w:val="00E65937"/>
    <w:rsid w:val="00E66A03"/>
    <w:rsid w:val="00E732D1"/>
    <w:rsid w:val="00E8672B"/>
    <w:rsid w:val="00E936BF"/>
    <w:rsid w:val="00EA6F2A"/>
    <w:rsid w:val="00EC3056"/>
    <w:rsid w:val="00EC3941"/>
    <w:rsid w:val="00ED5BF9"/>
    <w:rsid w:val="00EE1A44"/>
    <w:rsid w:val="00EE3FA5"/>
    <w:rsid w:val="00F0387A"/>
    <w:rsid w:val="00F054BB"/>
    <w:rsid w:val="00F1639E"/>
    <w:rsid w:val="00F54ED4"/>
    <w:rsid w:val="00F54F64"/>
    <w:rsid w:val="00F61698"/>
    <w:rsid w:val="00F6170F"/>
    <w:rsid w:val="00F67B4C"/>
    <w:rsid w:val="00F70734"/>
    <w:rsid w:val="00F77A5A"/>
    <w:rsid w:val="00F8099A"/>
    <w:rsid w:val="00F87BEB"/>
    <w:rsid w:val="00F916F5"/>
    <w:rsid w:val="00F9585D"/>
    <w:rsid w:val="00F97A6F"/>
    <w:rsid w:val="00FA3EAF"/>
    <w:rsid w:val="00FB33AB"/>
    <w:rsid w:val="00FC6C12"/>
    <w:rsid w:val="00FD11D6"/>
    <w:rsid w:val="00FD2368"/>
    <w:rsid w:val="00FE42AD"/>
    <w:rsid w:val="00FF0A60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B85B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86CDB6" w:themeColor="accent3"/>
      <w:sz w:val="28"/>
    </w:rPr>
  </w:style>
  <w:style w:type="table" w:customStyle="1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2BF7"/>
    <w:rPr>
      <w:color w:val="2BB28A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86CDB6" w:themeColor="accent3"/>
      <w:sz w:val="28"/>
    </w:rPr>
  </w:style>
  <w:style w:type="table" w:customStyle="1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2BF7"/>
    <w:rPr>
      <w:color w:val="2BB28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fanchionk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EAF29-1331-4FB0-A15B-3511EEA0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</Template>
  <TotalTime>46</TotalTime>
  <Pages>2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42</cp:revision>
  <cp:lastPrinted>2018-05-08T01:24:00Z</cp:lastPrinted>
  <dcterms:created xsi:type="dcterms:W3CDTF">2018-05-03T15:57:00Z</dcterms:created>
  <dcterms:modified xsi:type="dcterms:W3CDTF">2018-05-25T13:36:00Z</dcterms:modified>
</cp:coreProperties>
</file>